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B7" w:rsidRDefault="00734FD4">
      <w:pPr>
        <w:spacing w:before="75"/>
        <w:ind w:left="6324"/>
        <w:rPr>
          <w:sz w:val="18"/>
        </w:rPr>
      </w:pPr>
      <w:r>
        <w:rPr>
          <w:noProof/>
          <w:lang w:eastAsia="de-DE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993647</wp:posOffset>
            </wp:positionH>
            <wp:positionV relativeFrom="paragraph">
              <wp:posOffset>148741</wp:posOffset>
            </wp:positionV>
            <wp:extent cx="1984248" cy="4053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8"/>
        </w:rPr>
        <w:t>JENAKULTUR</w:t>
      </w:r>
      <w:r>
        <w:rPr>
          <w:sz w:val="18"/>
        </w:rPr>
        <w:t>.</w:t>
      </w:r>
    </w:p>
    <w:p w:rsidR="00247AB7" w:rsidRDefault="00734FD4">
      <w:pPr>
        <w:spacing w:before="6"/>
        <w:ind w:left="6324"/>
        <w:rPr>
          <w:sz w:val="18"/>
        </w:rPr>
      </w:pPr>
      <w:r>
        <w:rPr>
          <w:sz w:val="18"/>
        </w:rPr>
        <w:t>Eigenbetrieb der Stadt</w:t>
      </w:r>
      <w:r>
        <w:rPr>
          <w:spacing w:val="-2"/>
          <w:sz w:val="18"/>
        </w:rPr>
        <w:t xml:space="preserve"> </w:t>
      </w:r>
      <w:r>
        <w:rPr>
          <w:sz w:val="18"/>
        </w:rPr>
        <w:t>Jena</w:t>
      </w:r>
    </w:p>
    <w:p w:rsidR="00247AB7" w:rsidRDefault="00247AB7">
      <w:pPr>
        <w:pStyle w:val="Textkrper"/>
        <w:spacing w:before="11"/>
        <w:rPr>
          <w:sz w:val="17"/>
        </w:rPr>
      </w:pPr>
    </w:p>
    <w:p w:rsidR="00247AB7" w:rsidRDefault="00734FD4">
      <w:pPr>
        <w:spacing w:line="207" w:lineRule="exact"/>
        <w:ind w:left="6324"/>
        <w:rPr>
          <w:sz w:val="18"/>
        </w:rPr>
      </w:pPr>
      <w:r>
        <w:rPr>
          <w:sz w:val="18"/>
        </w:rPr>
        <w:t>Knebelstraße</w:t>
      </w:r>
      <w:r>
        <w:rPr>
          <w:spacing w:val="-2"/>
          <w:sz w:val="18"/>
        </w:rPr>
        <w:t xml:space="preserve"> </w:t>
      </w:r>
      <w:r>
        <w:rPr>
          <w:sz w:val="18"/>
        </w:rPr>
        <w:t>10</w:t>
      </w:r>
    </w:p>
    <w:p w:rsidR="00247AB7" w:rsidRDefault="00734FD4">
      <w:pPr>
        <w:spacing w:line="207" w:lineRule="exact"/>
        <w:ind w:left="6324"/>
        <w:rPr>
          <w:sz w:val="18"/>
        </w:rPr>
      </w:pPr>
      <w:r>
        <w:rPr>
          <w:sz w:val="18"/>
        </w:rPr>
        <w:t>07743</w:t>
      </w:r>
      <w:r>
        <w:rPr>
          <w:spacing w:val="-2"/>
          <w:sz w:val="18"/>
        </w:rPr>
        <w:t xml:space="preserve"> </w:t>
      </w:r>
      <w:r>
        <w:rPr>
          <w:sz w:val="18"/>
        </w:rPr>
        <w:t>Jena</w:t>
      </w:r>
    </w:p>
    <w:p w:rsidR="00247AB7" w:rsidRDefault="00734FD4">
      <w:pPr>
        <w:spacing w:before="2" w:line="207" w:lineRule="exact"/>
        <w:ind w:left="6324"/>
        <w:rPr>
          <w:sz w:val="18"/>
        </w:rPr>
      </w:pPr>
      <w:r>
        <w:rPr>
          <w:sz w:val="18"/>
        </w:rPr>
        <w:t>Tel.</w:t>
      </w:r>
      <w:r>
        <w:rPr>
          <w:spacing w:val="-1"/>
          <w:sz w:val="18"/>
        </w:rPr>
        <w:t xml:space="preserve"> </w:t>
      </w:r>
      <w:r>
        <w:rPr>
          <w:sz w:val="18"/>
        </w:rPr>
        <w:t>+49</w:t>
      </w:r>
      <w:r>
        <w:rPr>
          <w:spacing w:val="2"/>
          <w:sz w:val="18"/>
        </w:rPr>
        <w:t xml:space="preserve"> </w:t>
      </w:r>
      <w:r>
        <w:rPr>
          <w:sz w:val="18"/>
        </w:rPr>
        <w:t>3641</w:t>
      </w:r>
      <w:r>
        <w:rPr>
          <w:spacing w:val="-3"/>
          <w:sz w:val="18"/>
        </w:rPr>
        <w:t xml:space="preserve"> </w:t>
      </w:r>
      <w:r>
        <w:rPr>
          <w:sz w:val="18"/>
        </w:rPr>
        <w:t>49-8000</w:t>
      </w:r>
    </w:p>
    <w:p w:rsidR="00247AB7" w:rsidRDefault="009E4B98">
      <w:pPr>
        <w:spacing w:before="1" w:line="237" w:lineRule="auto"/>
        <w:ind w:left="6324" w:right="1692"/>
        <w:rPr>
          <w:sz w:val="18"/>
        </w:rPr>
      </w:pPr>
      <w:hyperlink r:id="rId7">
        <w:r w:rsidR="00734FD4">
          <w:rPr>
            <w:sz w:val="18"/>
          </w:rPr>
          <w:t>jenakultur@jena.de</w:t>
        </w:r>
      </w:hyperlink>
      <w:r w:rsidR="00734FD4">
        <w:rPr>
          <w:spacing w:val="-47"/>
          <w:sz w:val="18"/>
        </w:rPr>
        <w:t xml:space="preserve"> </w:t>
      </w:r>
      <w:hyperlink r:id="rId8">
        <w:r w:rsidR="00734FD4">
          <w:rPr>
            <w:sz w:val="18"/>
          </w:rPr>
          <w:t>www.jenakultur.de</w:t>
        </w:r>
      </w:hyperlink>
    </w:p>
    <w:p w:rsidR="00247AB7" w:rsidRDefault="00247AB7">
      <w:pPr>
        <w:pStyle w:val="Textkrper"/>
        <w:rPr>
          <w:sz w:val="20"/>
        </w:rPr>
      </w:pPr>
    </w:p>
    <w:p w:rsidR="00247AB7" w:rsidRDefault="00247AB7">
      <w:pPr>
        <w:pStyle w:val="Textkrper"/>
        <w:rPr>
          <w:sz w:val="20"/>
        </w:rPr>
      </w:pPr>
    </w:p>
    <w:p w:rsidR="00247AB7" w:rsidRDefault="00247AB7">
      <w:pPr>
        <w:pStyle w:val="Textkrper"/>
        <w:rPr>
          <w:sz w:val="20"/>
        </w:rPr>
      </w:pPr>
    </w:p>
    <w:p w:rsidR="00247AB7" w:rsidRDefault="00247AB7">
      <w:pPr>
        <w:pStyle w:val="Textkrper"/>
        <w:rPr>
          <w:sz w:val="20"/>
        </w:rPr>
      </w:pPr>
    </w:p>
    <w:p w:rsidR="00247AB7" w:rsidRPr="008A0A5C" w:rsidRDefault="00CB4E20">
      <w:pPr>
        <w:pStyle w:val="Textkrper"/>
        <w:spacing w:before="11"/>
        <w:rPr>
          <w:rFonts w:ascii="Arial" w:hAnsi="Arial" w:cs="Arial"/>
          <w:sz w:val="19"/>
        </w:rPr>
      </w:pPr>
      <w:r w:rsidRPr="008A0A5C"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918845</wp:posOffset>
                </wp:positionH>
                <wp:positionV relativeFrom="paragraph">
                  <wp:posOffset>170815</wp:posOffset>
                </wp:positionV>
                <wp:extent cx="3034665" cy="71183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4665" cy="711835"/>
                          <a:chOff x="1447" y="269"/>
                          <a:chExt cx="4779" cy="1121"/>
                        </a:xfrm>
                      </wpg:grpSpPr>
                      <wps:wsp>
                        <wps:cNvPr id="50" name="AutoShape 51"/>
                        <wps:cNvSpPr>
                          <a:spLocks/>
                        </wps:cNvSpPr>
                        <wps:spPr bwMode="auto">
                          <a:xfrm>
                            <a:off x="1447" y="268"/>
                            <a:ext cx="4779" cy="1121"/>
                          </a:xfrm>
                          <a:custGeom>
                            <a:avLst/>
                            <a:gdLst>
                              <a:gd name="T0" fmla="+- 0 1582 1447"/>
                              <a:gd name="T1" fmla="*/ T0 w 4779"/>
                              <a:gd name="T2" fmla="+- 0 1380 269"/>
                              <a:gd name="T3" fmla="*/ 1380 h 1121"/>
                              <a:gd name="T4" fmla="+- 0 1478 1447"/>
                              <a:gd name="T5" fmla="*/ T4 w 4779"/>
                              <a:gd name="T6" fmla="+- 0 1303 269"/>
                              <a:gd name="T7" fmla="*/ 1303 h 1121"/>
                              <a:gd name="T8" fmla="+- 0 1450 1447"/>
                              <a:gd name="T9" fmla="*/ T8 w 4779"/>
                              <a:gd name="T10" fmla="+- 0 1233 269"/>
                              <a:gd name="T11" fmla="*/ 1233 h 1121"/>
                              <a:gd name="T12" fmla="+- 0 1454 1447"/>
                              <a:gd name="T13" fmla="*/ T12 w 4779"/>
                              <a:gd name="T14" fmla="+- 0 405 269"/>
                              <a:gd name="T15" fmla="*/ 405 h 1121"/>
                              <a:gd name="T16" fmla="+- 0 1490 1447"/>
                              <a:gd name="T17" fmla="*/ T16 w 4779"/>
                              <a:gd name="T18" fmla="+- 0 338 269"/>
                              <a:gd name="T19" fmla="*/ 338 h 1121"/>
                              <a:gd name="T20" fmla="+- 0 1582 1447"/>
                              <a:gd name="T21" fmla="*/ T20 w 4779"/>
                              <a:gd name="T22" fmla="+- 0 278 269"/>
                              <a:gd name="T23" fmla="*/ 278 h 1121"/>
                              <a:gd name="T24" fmla="+- 0 6108 1447"/>
                              <a:gd name="T25" fmla="*/ T24 w 4779"/>
                              <a:gd name="T26" fmla="+- 0 283 269"/>
                              <a:gd name="T27" fmla="*/ 283 h 1121"/>
                              <a:gd name="T28" fmla="+- 0 1603 1447"/>
                              <a:gd name="T29" fmla="*/ T28 w 4779"/>
                              <a:gd name="T30" fmla="+- 0 293 269"/>
                              <a:gd name="T31" fmla="*/ 293 h 1121"/>
                              <a:gd name="T32" fmla="+- 0 1572 1447"/>
                              <a:gd name="T33" fmla="*/ T32 w 4779"/>
                              <a:gd name="T34" fmla="+- 0 302 269"/>
                              <a:gd name="T35" fmla="*/ 302 h 1121"/>
                              <a:gd name="T36" fmla="+- 0 1517 1447"/>
                              <a:gd name="T37" fmla="*/ T36 w 4779"/>
                              <a:gd name="T38" fmla="+- 0 338 269"/>
                              <a:gd name="T39" fmla="*/ 338 h 1121"/>
                              <a:gd name="T40" fmla="+- 0 1488 1447"/>
                              <a:gd name="T41" fmla="*/ T40 w 4779"/>
                              <a:gd name="T42" fmla="+- 0 379 269"/>
                              <a:gd name="T43" fmla="*/ 379 h 1121"/>
                              <a:gd name="T44" fmla="+- 0 1469 1447"/>
                              <a:gd name="T45" fmla="*/ T44 w 4779"/>
                              <a:gd name="T46" fmla="+- 0 427 269"/>
                              <a:gd name="T47" fmla="*/ 427 h 1121"/>
                              <a:gd name="T48" fmla="+- 0 1469 1447"/>
                              <a:gd name="T49" fmla="*/ T48 w 4779"/>
                              <a:gd name="T50" fmla="+- 0 1231 269"/>
                              <a:gd name="T51" fmla="*/ 1231 h 1121"/>
                              <a:gd name="T52" fmla="+- 0 1481 1447"/>
                              <a:gd name="T53" fmla="*/ T52 w 4779"/>
                              <a:gd name="T54" fmla="+- 0 1262 269"/>
                              <a:gd name="T55" fmla="*/ 1262 h 1121"/>
                              <a:gd name="T56" fmla="+- 0 1495 1447"/>
                              <a:gd name="T57" fmla="*/ T56 w 4779"/>
                              <a:gd name="T58" fmla="+- 0 1293 269"/>
                              <a:gd name="T59" fmla="*/ 1293 h 1121"/>
                              <a:gd name="T60" fmla="+- 0 1558 1447"/>
                              <a:gd name="T61" fmla="*/ T60 w 4779"/>
                              <a:gd name="T62" fmla="+- 0 1349 269"/>
                              <a:gd name="T63" fmla="*/ 1349 h 1121"/>
                              <a:gd name="T64" fmla="+- 0 1606 1447"/>
                              <a:gd name="T65" fmla="*/ T64 w 4779"/>
                              <a:gd name="T66" fmla="+- 0 1365 269"/>
                              <a:gd name="T67" fmla="*/ 1365 h 1121"/>
                              <a:gd name="T68" fmla="+- 0 6091 1447"/>
                              <a:gd name="T69" fmla="*/ T68 w 4779"/>
                              <a:gd name="T70" fmla="+- 0 1380 269"/>
                              <a:gd name="T71" fmla="*/ 1380 h 1121"/>
                              <a:gd name="T72" fmla="+- 0 6067 1447"/>
                              <a:gd name="T73" fmla="*/ T72 w 4779"/>
                              <a:gd name="T74" fmla="+- 0 293 269"/>
                              <a:gd name="T75" fmla="*/ 293 h 1121"/>
                              <a:gd name="T76" fmla="+- 0 6084 1447"/>
                              <a:gd name="T77" fmla="*/ T76 w 4779"/>
                              <a:gd name="T78" fmla="+- 0 295 269"/>
                              <a:gd name="T79" fmla="*/ 295 h 1121"/>
                              <a:gd name="T80" fmla="+- 0 1596 1447"/>
                              <a:gd name="T81" fmla="*/ T80 w 4779"/>
                              <a:gd name="T82" fmla="+- 0 295 269"/>
                              <a:gd name="T83" fmla="*/ 295 h 1121"/>
                              <a:gd name="T84" fmla="+- 0 6144 1447"/>
                              <a:gd name="T85" fmla="*/ T84 w 4779"/>
                              <a:gd name="T86" fmla="+- 0 329 269"/>
                              <a:gd name="T87" fmla="*/ 329 h 1121"/>
                              <a:gd name="T88" fmla="+- 0 6129 1447"/>
                              <a:gd name="T89" fmla="*/ T88 w 4779"/>
                              <a:gd name="T90" fmla="+- 0 295 269"/>
                              <a:gd name="T91" fmla="*/ 295 h 1121"/>
                              <a:gd name="T92" fmla="+- 0 6156 1447"/>
                              <a:gd name="T93" fmla="*/ T92 w 4779"/>
                              <a:gd name="T94" fmla="+- 0 338 269"/>
                              <a:gd name="T95" fmla="*/ 338 h 1121"/>
                              <a:gd name="T96" fmla="+- 0 1519 1447"/>
                              <a:gd name="T97" fmla="*/ T96 w 4779"/>
                              <a:gd name="T98" fmla="+- 0 338 269"/>
                              <a:gd name="T99" fmla="*/ 338 h 1121"/>
                              <a:gd name="T100" fmla="+- 0 6156 1447"/>
                              <a:gd name="T101" fmla="*/ T100 w 4779"/>
                              <a:gd name="T102" fmla="+- 0 338 269"/>
                              <a:gd name="T103" fmla="*/ 338 h 1121"/>
                              <a:gd name="T104" fmla="+- 0 1505 1447"/>
                              <a:gd name="T105" fmla="*/ T104 w 4779"/>
                              <a:gd name="T106" fmla="+- 0 350 269"/>
                              <a:gd name="T107" fmla="*/ 350 h 1121"/>
                              <a:gd name="T108" fmla="+- 0 6185 1447"/>
                              <a:gd name="T109" fmla="*/ T108 w 4779"/>
                              <a:gd name="T110" fmla="+- 0 379 269"/>
                              <a:gd name="T111" fmla="*/ 379 h 1121"/>
                              <a:gd name="T112" fmla="+- 0 6168 1447"/>
                              <a:gd name="T113" fmla="*/ T112 w 4779"/>
                              <a:gd name="T114" fmla="+- 0 353 269"/>
                              <a:gd name="T115" fmla="*/ 353 h 1121"/>
                              <a:gd name="T116" fmla="+- 0 6214 1447"/>
                              <a:gd name="T117" fmla="*/ T116 w 4779"/>
                              <a:gd name="T118" fmla="+- 0 393 269"/>
                              <a:gd name="T119" fmla="*/ 393 h 1121"/>
                              <a:gd name="T120" fmla="+- 0 1478 1447"/>
                              <a:gd name="T121" fmla="*/ T120 w 4779"/>
                              <a:gd name="T122" fmla="+- 0 396 269"/>
                              <a:gd name="T123" fmla="*/ 396 h 1121"/>
                              <a:gd name="T124" fmla="+- 0 6206 1447"/>
                              <a:gd name="T125" fmla="*/ T124 w 4779"/>
                              <a:gd name="T126" fmla="+- 0 1214 269"/>
                              <a:gd name="T127" fmla="*/ 1214 h 1121"/>
                              <a:gd name="T128" fmla="+- 0 6192 1447"/>
                              <a:gd name="T129" fmla="*/ T128 w 4779"/>
                              <a:gd name="T130" fmla="+- 0 393 269"/>
                              <a:gd name="T131" fmla="*/ 393 h 1121"/>
                              <a:gd name="T132" fmla="+- 0 6226 1447"/>
                              <a:gd name="T133" fmla="*/ T132 w 4779"/>
                              <a:gd name="T134" fmla="+- 0 441 269"/>
                              <a:gd name="T135" fmla="*/ 441 h 1121"/>
                              <a:gd name="T136" fmla="+- 0 1466 1447"/>
                              <a:gd name="T137" fmla="*/ T136 w 4779"/>
                              <a:gd name="T138" fmla="+- 0 1212 269"/>
                              <a:gd name="T139" fmla="*/ 1212 h 1121"/>
                              <a:gd name="T140" fmla="+- 0 6206 1447"/>
                              <a:gd name="T141" fmla="*/ T140 w 4779"/>
                              <a:gd name="T142" fmla="+- 0 1212 269"/>
                              <a:gd name="T143" fmla="*/ 1212 h 1121"/>
                              <a:gd name="T144" fmla="+- 0 1469 1447"/>
                              <a:gd name="T145" fmla="*/ T144 w 4779"/>
                              <a:gd name="T146" fmla="+- 0 1231 269"/>
                              <a:gd name="T147" fmla="*/ 1231 h 1121"/>
                              <a:gd name="T148" fmla="+- 0 6220 1447"/>
                              <a:gd name="T149" fmla="*/ T148 w 4779"/>
                              <a:gd name="T150" fmla="+- 0 1248 269"/>
                              <a:gd name="T151" fmla="*/ 1248 h 1121"/>
                              <a:gd name="T152" fmla="+- 0 6224 1447"/>
                              <a:gd name="T153" fmla="*/ T152 w 4779"/>
                              <a:gd name="T154" fmla="+- 0 1231 269"/>
                              <a:gd name="T155" fmla="*/ 1231 h 1121"/>
                              <a:gd name="T156" fmla="+- 0 1474 1447"/>
                              <a:gd name="T157" fmla="*/ T156 w 4779"/>
                              <a:gd name="T158" fmla="+- 0 1248 269"/>
                              <a:gd name="T159" fmla="*/ 1248 h 1121"/>
                              <a:gd name="T160" fmla="+- 0 6185 1447"/>
                              <a:gd name="T161" fmla="*/ T160 w 4779"/>
                              <a:gd name="T162" fmla="+- 0 1279 269"/>
                              <a:gd name="T163" fmla="*/ 1279 h 1121"/>
                              <a:gd name="T164" fmla="+- 0 6218 1447"/>
                              <a:gd name="T165" fmla="*/ T164 w 4779"/>
                              <a:gd name="T166" fmla="+- 0 1253 269"/>
                              <a:gd name="T167" fmla="*/ 1253 h 1121"/>
                              <a:gd name="T168" fmla="+- 0 1488 1447"/>
                              <a:gd name="T169" fmla="*/ T168 w 4779"/>
                              <a:gd name="T170" fmla="+- 0 1279 269"/>
                              <a:gd name="T171" fmla="*/ 1279 h 1121"/>
                              <a:gd name="T172" fmla="+- 0 6185 1447"/>
                              <a:gd name="T173" fmla="*/ T172 w 4779"/>
                              <a:gd name="T174" fmla="+- 0 1277 269"/>
                              <a:gd name="T175" fmla="*/ 1277 h 1121"/>
                              <a:gd name="T176" fmla="+- 0 6202 1447"/>
                              <a:gd name="T177" fmla="*/ T176 w 4779"/>
                              <a:gd name="T178" fmla="+- 0 1291 269"/>
                              <a:gd name="T179" fmla="*/ 1291 h 1121"/>
                              <a:gd name="T180" fmla="+- 0 1495 1447"/>
                              <a:gd name="T181" fmla="*/ T180 w 4779"/>
                              <a:gd name="T182" fmla="+- 0 1293 269"/>
                              <a:gd name="T183" fmla="*/ 1293 h 1121"/>
                              <a:gd name="T184" fmla="+- 0 6050 1447"/>
                              <a:gd name="T185" fmla="*/ T184 w 4779"/>
                              <a:gd name="T186" fmla="+- 0 1368 269"/>
                              <a:gd name="T187" fmla="*/ 1368 h 1121"/>
                              <a:gd name="T188" fmla="+- 0 6144 1447"/>
                              <a:gd name="T189" fmla="*/ T188 w 4779"/>
                              <a:gd name="T190" fmla="+- 0 1329 269"/>
                              <a:gd name="T191" fmla="*/ 1329 h 1121"/>
                              <a:gd name="T192" fmla="+- 0 6166 1447"/>
                              <a:gd name="T193" fmla="*/ T192 w 4779"/>
                              <a:gd name="T194" fmla="+- 0 1305 269"/>
                              <a:gd name="T195" fmla="*/ 1305 h 1121"/>
                              <a:gd name="T196" fmla="+- 0 6182 1447"/>
                              <a:gd name="T197" fmla="*/ T196 w 4779"/>
                              <a:gd name="T198" fmla="+- 0 1317 269"/>
                              <a:gd name="T199" fmla="*/ 1317 h 1121"/>
                              <a:gd name="T200" fmla="+- 0 6119 1447"/>
                              <a:gd name="T201" fmla="*/ T200 w 4779"/>
                              <a:gd name="T202" fmla="+- 0 1368 269"/>
                              <a:gd name="T203" fmla="*/ 1368 h 1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779" h="1121">
                                <a:moveTo>
                                  <a:pt x="4587" y="1120"/>
                                </a:moveTo>
                                <a:lnTo>
                                  <a:pt x="192" y="1120"/>
                                </a:lnTo>
                                <a:lnTo>
                                  <a:pt x="154" y="1116"/>
                                </a:lnTo>
                                <a:lnTo>
                                  <a:pt x="135" y="1111"/>
                                </a:lnTo>
                                <a:lnTo>
                                  <a:pt x="101" y="1096"/>
                                </a:lnTo>
                                <a:lnTo>
                                  <a:pt x="84" y="1087"/>
                                </a:lnTo>
                                <a:lnTo>
                                  <a:pt x="55" y="1063"/>
                                </a:lnTo>
                                <a:lnTo>
                                  <a:pt x="31" y="1034"/>
                                </a:lnTo>
                                <a:lnTo>
                                  <a:pt x="22" y="1020"/>
                                </a:lnTo>
                                <a:lnTo>
                                  <a:pt x="15" y="1003"/>
                                </a:lnTo>
                                <a:lnTo>
                                  <a:pt x="7" y="984"/>
                                </a:lnTo>
                                <a:lnTo>
                                  <a:pt x="3" y="964"/>
                                </a:lnTo>
                                <a:lnTo>
                                  <a:pt x="0" y="945"/>
                                </a:lnTo>
                                <a:lnTo>
                                  <a:pt x="0" y="172"/>
                                </a:lnTo>
                                <a:lnTo>
                                  <a:pt x="3" y="153"/>
                                </a:lnTo>
                                <a:lnTo>
                                  <a:pt x="7" y="136"/>
                                </a:lnTo>
                                <a:lnTo>
                                  <a:pt x="15" y="117"/>
                                </a:lnTo>
                                <a:lnTo>
                                  <a:pt x="22" y="100"/>
                                </a:lnTo>
                                <a:lnTo>
                                  <a:pt x="31" y="84"/>
                                </a:lnTo>
                                <a:lnTo>
                                  <a:pt x="43" y="69"/>
                                </a:lnTo>
                                <a:lnTo>
                                  <a:pt x="70" y="43"/>
                                </a:lnTo>
                                <a:lnTo>
                                  <a:pt x="84" y="33"/>
                                </a:lnTo>
                                <a:lnTo>
                                  <a:pt x="118" y="14"/>
                                </a:lnTo>
                                <a:lnTo>
                                  <a:pt x="135" y="9"/>
                                </a:lnTo>
                                <a:lnTo>
                                  <a:pt x="173" y="0"/>
                                </a:lnTo>
                                <a:lnTo>
                                  <a:pt x="4606" y="0"/>
                                </a:lnTo>
                                <a:lnTo>
                                  <a:pt x="4644" y="9"/>
                                </a:lnTo>
                                <a:lnTo>
                                  <a:pt x="4661" y="14"/>
                                </a:lnTo>
                                <a:lnTo>
                                  <a:pt x="4669" y="19"/>
                                </a:lnTo>
                                <a:lnTo>
                                  <a:pt x="192" y="19"/>
                                </a:lnTo>
                                <a:lnTo>
                                  <a:pt x="175" y="21"/>
                                </a:lnTo>
                                <a:lnTo>
                                  <a:pt x="156" y="24"/>
                                </a:lnTo>
                                <a:lnTo>
                                  <a:pt x="159" y="24"/>
                                </a:lnTo>
                                <a:lnTo>
                                  <a:pt x="149" y="26"/>
                                </a:lnTo>
                                <a:lnTo>
                                  <a:pt x="142" y="26"/>
                                </a:lnTo>
                                <a:lnTo>
                                  <a:pt x="125" y="33"/>
                                </a:lnTo>
                                <a:lnTo>
                                  <a:pt x="111" y="40"/>
                                </a:lnTo>
                                <a:lnTo>
                                  <a:pt x="82" y="60"/>
                                </a:lnTo>
                                <a:lnTo>
                                  <a:pt x="72" y="69"/>
                                </a:lnTo>
                                <a:lnTo>
                                  <a:pt x="70" y="69"/>
                                </a:lnTo>
                                <a:lnTo>
                                  <a:pt x="60" y="81"/>
                                </a:lnTo>
                                <a:lnTo>
                                  <a:pt x="58" y="81"/>
                                </a:lnTo>
                                <a:lnTo>
                                  <a:pt x="48" y="96"/>
                                </a:lnTo>
                                <a:lnTo>
                                  <a:pt x="41" y="110"/>
                                </a:lnTo>
                                <a:lnTo>
                                  <a:pt x="31" y="127"/>
                                </a:lnTo>
                                <a:lnTo>
                                  <a:pt x="33" y="127"/>
                                </a:lnTo>
                                <a:lnTo>
                                  <a:pt x="27" y="141"/>
                                </a:lnTo>
                                <a:lnTo>
                                  <a:pt x="22" y="158"/>
                                </a:lnTo>
                                <a:lnTo>
                                  <a:pt x="19" y="175"/>
                                </a:lnTo>
                                <a:lnTo>
                                  <a:pt x="19" y="945"/>
                                </a:lnTo>
                                <a:lnTo>
                                  <a:pt x="20" y="945"/>
                                </a:lnTo>
                                <a:lnTo>
                                  <a:pt x="22" y="962"/>
                                </a:lnTo>
                                <a:lnTo>
                                  <a:pt x="27" y="979"/>
                                </a:lnTo>
                                <a:lnTo>
                                  <a:pt x="28" y="979"/>
                                </a:lnTo>
                                <a:lnTo>
                                  <a:pt x="34" y="993"/>
                                </a:lnTo>
                                <a:lnTo>
                                  <a:pt x="31" y="993"/>
                                </a:lnTo>
                                <a:lnTo>
                                  <a:pt x="41" y="1010"/>
                                </a:lnTo>
                                <a:lnTo>
                                  <a:pt x="42" y="1010"/>
                                </a:lnTo>
                                <a:lnTo>
                                  <a:pt x="48" y="1024"/>
                                </a:lnTo>
                                <a:lnTo>
                                  <a:pt x="50" y="1024"/>
                                </a:lnTo>
                                <a:lnTo>
                                  <a:pt x="58" y="1036"/>
                                </a:lnTo>
                                <a:lnTo>
                                  <a:pt x="82" y="1060"/>
                                </a:lnTo>
                                <a:lnTo>
                                  <a:pt x="111" y="1080"/>
                                </a:lnTo>
                                <a:lnTo>
                                  <a:pt x="125" y="1087"/>
                                </a:lnTo>
                                <a:lnTo>
                                  <a:pt x="142" y="1092"/>
                                </a:lnTo>
                                <a:lnTo>
                                  <a:pt x="139" y="1092"/>
                                </a:lnTo>
                                <a:lnTo>
                                  <a:pt x="159" y="1096"/>
                                </a:lnTo>
                                <a:lnTo>
                                  <a:pt x="156" y="1096"/>
                                </a:lnTo>
                                <a:lnTo>
                                  <a:pt x="175" y="1099"/>
                                </a:lnTo>
                                <a:lnTo>
                                  <a:pt x="4672" y="1099"/>
                                </a:lnTo>
                                <a:lnTo>
                                  <a:pt x="4644" y="1111"/>
                                </a:lnTo>
                                <a:lnTo>
                                  <a:pt x="4625" y="1116"/>
                                </a:lnTo>
                                <a:lnTo>
                                  <a:pt x="4587" y="1120"/>
                                </a:lnTo>
                                <a:close/>
                                <a:moveTo>
                                  <a:pt x="4637" y="28"/>
                                </a:moveTo>
                                <a:lnTo>
                                  <a:pt x="4620" y="24"/>
                                </a:lnTo>
                                <a:lnTo>
                                  <a:pt x="4587" y="19"/>
                                </a:lnTo>
                                <a:lnTo>
                                  <a:pt x="4669" y="19"/>
                                </a:lnTo>
                                <a:lnTo>
                                  <a:pt x="4682" y="26"/>
                                </a:lnTo>
                                <a:lnTo>
                                  <a:pt x="4637" y="26"/>
                                </a:lnTo>
                                <a:lnTo>
                                  <a:pt x="4637" y="28"/>
                                </a:lnTo>
                                <a:close/>
                                <a:moveTo>
                                  <a:pt x="139" y="28"/>
                                </a:moveTo>
                                <a:lnTo>
                                  <a:pt x="142" y="26"/>
                                </a:lnTo>
                                <a:lnTo>
                                  <a:pt x="149" y="26"/>
                                </a:lnTo>
                                <a:lnTo>
                                  <a:pt x="139" y="28"/>
                                </a:lnTo>
                                <a:close/>
                                <a:moveTo>
                                  <a:pt x="4709" y="72"/>
                                </a:moveTo>
                                <a:lnTo>
                                  <a:pt x="4695" y="60"/>
                                </a:lnTo>
                                <a:lnTo>
                                  <a:pt x="4697" y="60"/>
                                </a:lnTo>
                                <a:lnTo>
                                  <a:pt x="4668" y="40"/>
                                </a:lnTo>
                                <a:lnTo>
                                  <a:pt x="4654" y="33"/>
                                </a:lnTo>
                                <a:lnTo>
                                  <a:pt x="4637" y="26"/>
                                </a:lnTo>
                                <a:lnTo>
                                  <a:pt x="4682" y="26"/>
                                </a:lnTo>
                                <a:lnTo>
                                  <a:pt x="4695" y="33"/>
                                </a:lnTo>
                                <a:lnTo>
                                  <a:pt x="4709" y="43"/>
                                </a:lnTo>
                                <a:lnTo>
                                  <a:pt x="4735" y="69"/>
                                </a:lnTo>
                                <a:lnTo>
                                  <a:pt x="4709" y="69"/>
                                </a:lnTo>
                                <a:lnTo>
                                  <a:pt x="4709" y="72"/>
                                </a:lnTo>
                                <a:close/>
                                <a:moveTo>
                                  <a:pt x="70" y="72"/>
                                </a:moveTo>
                                <a:lnTo>
                                  <a:pt x="70" y="69"/>
                                </a:lnTo>
                                <a:lnTo>
                                  <a:pt x="72" y="69"/>
                                </a:lnTo>
                                <a:lnTo>
                                  <a:pt x="70" y="72"/>
                                </a:lnTo>
                                <a:close/>
                                <a:moveTo>
                                  <a:pt x="4745" y="84"/>
                                </a:moveTo>
                                <a:lnTo>
                                  <a:pt x="4721" y="84"/>
                                </a:lnTo>
                                <a:lnTo>
                                  <a:pt x="4709" y="69"/>
                                </a:lnTo>
                                <a:lnTo>
                                  <a:pt x="4735" y="69"/>
                                </a:lnTo>
                                <a:lnTo>
                                  <a:pt x="4745" y="84"/>
                                </a:lnTo>
                                <a:close/>
                                <a:moveTo>
                                  <a:pt x="58" y="84"/>
                                </a:moveTo>
                                <a:lnTo>
                                  <a:pt x="58" y="81"/>
                                </a:lnTo>
                                <a:lnTo>
                                  <a:pt x="60" y="81"/>
                                </a:lnTo>
                                <a:lnTo>
                                  <a:pt x="58" y="84"/>
                                </a:lnTo>
                                <a:close/>
                                <a:moveTo>
                                  <a:pt x="4745" y="127"/>
                                </a:moveTo>
                                <a:lnTo>
                                  <a:pt x="4738" y="110"/>
                                </a:lnTo>
                                <a:lnTo>
                                  <a:pt x="4728" y="96"/>
                                </a:lnTo>
                                <a:lnTo>
                                  <a:pt x="4731" y="96"/>
                                </a:lnTo>
                                <a:lnTo>
                                  <a:pt x="4719" y="81"/>
                                </a:lnTo>
                                <a:lnTo>
                                  <a:pt x="4721" y="84"/>
                                </a:lnTo>
                                <a:lnTo>
                                  <a:pt x="4745" y="84"/>
                                </a:lnTo>
                                <a:lnTo>
                                  <a:pt x="4757" y="100"/>
                                </a:lnTo>
                                <a:lnTo>
                                  <a:pt x="4764" y="117"/>
                                </a:lnTo>
                                <a:lnTo>
                                  <a:pt x="4767" y="124"/>
                                </a:lnTo>
                                <a:lnTo>
                                  <a:pt x="4745" y="124"/>
                                </a:lnTo>
                                <a:lnTo>
                                  <a:pt x="4745" y="127"/>
                                </a:lnTo>
                                <a:close/>
                                <a:moveTo>
                                  <a:pt x="33" y="127"/>
                                </a:moveTo>
                                <a:lnTo>
                                  <a:pt x="31" y="127"/>
                                </a:lnTo>
                                <a:lnTo>
                                  <a:pt x="34" y="124"/>
                                </a:lnTo>
                                <a:lnTo>
                                  <a:pt x="33" y="127"/>
                                </a:lnTo>
                                <a:close/>
                                <a:moveTo>
                                  <a:pt x="4779" y="945"/>
                                </a:moveTo>
                                <a:lnTo>
                                  <a:pt x="4759" y="945"/>
                                </a:lnTo>
                                <a:lnTo>
                                  <a:pt x="4759" y="175"/>
                                </a:lnTo>
                                <a:lnTo>
                                  <a:pt x="4755" y="158"/>
                                </a:lnTo>
                                <a:lnTo>
                                  <a:pt x="4752" y="141"/>
                                </a:lnTo>
                                <a:lnTo>
                                  <a:pt x="4745" y="124"/>
                                </a:lnTo>
                                <a:lnTo>
                                  <a:pt x="4767" y="124"/>
                                </a:lnTo>
                                <a:lnTo>
                                  <a:pt x="4771" y="136"/>
                                </a:lnTo>
                                <a:lnTo>
                                  <a:pt x="4776" y="153"/>
                                </a:lnTo>
                                <a:lnTo>
                                  <a:pt x="4779" y="172"/>
                                </a:lnTo>
                                <a:lnTo>
                                  <a:pt x="4779" y="945"/>
                                </a:lnTo>
                                <a:close/>
                                <a:moveTo>
                                  <a:pt x="20" y="945"/>
                                </a:moveTo>
                                <a:lnTo>
                                  <a:pt x="19" y="945"/>
                                </a:lnTo>
                                <a:lnTo>
                                  <a:pt x="19" y="943"/>
                                </a:lnTo>
                                <a:lnTo>
                                  <a:pt x="20" y="945"/>
                                </a:lnTo>
                                <a:close/>
                                <a:moveTo>
                                  <a:pt x="4777" y="962"/>
                                </a:moveTo>
                                <a:lnTo>
                                  <a:pt x="4755" y="962"/>
                                </a:lnTo>
                                <a:lnTo>
                                  <a:pt x="4759" y="943"/>
                                </a:lnTo>
                                <a:lnTo>
                                  <a:pt x="4759" y="945"/>
                                </a:lnTo>
                                <a:lnTo>
                                  <a:pt x="4779" y="945"/>
                                </a:lnTo>
                                <a:lnTo>
                                  <a:pt x="4777" y="962"/>
                                </a:lnTo>
                                <a:close/>
                                <a:moveTo>
                                  <a:pt x="22" y="962"/>
                                </a:moveTo>
                                <a:lnTo>
                                  <a:pt x="22" y="962"/>
                                </a:lnTo>
                                <a:lnTo>
                                  <a:pt x="22" y="960"/>
                                </a:lnTo>
                                <a:lnTo>
                                  <a:pt x="22" y="962"/>
                                </a:lnTo>
                                <a:close/>
                                <a:moveTo>
                                  <a:pt x="4773" y="979"/>
                                </a:moveTo>
                                <a:lnTo>
                                  <a:pt x="4752" y="979"/>
                                </a:lnTo>
                                <a:lnTo>
                                  <a:pt x="4755" y="960"/>
                                </a:lnTo>
                                <a:lnTo>
                                  <a:pt x="4755" y="962"/>
                                </a:lnTo>
                                <a:lnTo>
                                  <a:pt x="4777" y="962"/>
                                </a:lnTo>
                                <a:lnTo>
                                  <a:pt x="4776" y="964"/>
                                </a:lnTo>
                                <a:lnTo>
                                  <a:pt x="4773" y="979"/>
                                </a:lnTo>
                                <a:close/>
                                <a:moveTo>
                                  <a:pt x="28" y="979"/>
                                </a:moveTo>
                                <a:lnTo>
                                  <a:pt x="27" y="979"/>
                                </a:lnTo>
                                <a:lnTo>
                                  <a:pt x="27" y="976"/>
                                </a:lnTo>
                                <a:lnTo>
                                  <a:pt x="28" y="979"/>
                                </a:lnTo>
                                <a:close/>
                                <a:moveTo>
                                  <a:pt x="4761" y="1010"/>
                                </a:moveTo>
                                <a:lnTo>
                                  <a:pt x="4738" y="1010"/>
                                </a:lnTo>
                                <a:lnTo>
                                  <a:pt x="4752" y="976"/>
                                </a:lnTo>
                                <a:lnTo>
                                  <a:pt x="4752" y="979"/>
                                </a:lnTo>
                                <a:lnTo>
                                  <a:pt x="4773" y="979"/>
                                </a:lnTo>
                                <a:lnTo>
                                  <a:pt x="4771" y="984"/>
                                </a:lnTo>
                                <a:lnTo>
                                  <a:pt x="4764" y="1000"/>
                                </a:lnTo>
                                <a:lnTo>
                                  <a:pt x="4761" y="1010"/>
                                </a:lnTo>
                                <a:close/>
                                <a:moveTo>
                                  <a:pt x="42" y="1010"/>
                                </a:moveTo>
                                <a:lnTo>
                                  <a:pt x="41" y="1010"/>
                                </a:lnTo>
                                <a:lnTo>
                                  <a:pt x="41" y="1008"/>
                                </a:lnTo>
                                <a:lnTo>
                                  <a:pt x="42" y="1010"/>
                                </a:lnTo>
                                <a:close/>
                                <a:moveTo>
                                  <a:pt x="4728" y="1024"/>
                                </a:moveTo>
                                <a:lnTo>
                                  <a:pt x="4738" y="1008"/>
                                </a:lnTo>
                                <a:lnTo>
                                  <a:pt x="4738" y="1010"/>
                                </a:lnTo>
                                <a:lnTo>
                                  <a:pt x="4761" y="1010"/>
                                </a:lnTo>
                                <a:lnTo>
                                  <a:pt x="4757" y="1020"/>
                                </a:lnTo>
                                <a:lnTo>
                                  <a:pt x="4755" y="1022"/>
                                </a:lnTo>
                                <a:lnTo>
                                  <a:pt x="4731" y="1022"/>
                                </a:lnTo>
                                <a:lnTo>
                                  <a:pt x="4728" y="1024"/>
                                </a:lnTo>
                                <a:close/>
                                <a:moveTo>
                                  <a:pt x="50" y="1024"/>
                                </a:moveTo>
                                <a:lnTo>
                                  <a:pt x="48" y="1024"/>
                                </a:lnTo>
                                <a:lnTo>
                                  <a:pt x="48" y="1022"/>
                                </a:lnTo>
                                <a:lnTo>
                                  <a:pt x="50" y="1024"/>
                                </a:lnTo>
                                <a:close/>
                                <a:moveTo>
                                  <a:pt x="4672" y="1099"/>
                                </a:moveTo>
                                <a:lnTo>
                                  <a:pt x="4603" y="1099"/>
                                </a:lnTo>
                                <a:lnTo>
                                  <a:pt x="4620" y="1096"/>
                                </a:lnTo>
                                <a:lnTo>
                                  <a:pt x="4654" y="1087"/>
                                </a:lnTo>
                                <a:lnTo>
                                  <a:pt x="4668" y="1080"/>
                                </a:lnTo>
                                <a:lnTo>
                                  <a:pt x="4697" y="1060"/>
                                </a:lnTo>
                                <a:lnTo>
                                  <a:pt x="4695" y="1060"/>
                                </a:lnTo>
                                <a:lnTo>
                                  <a:pt x="4709" y="1048"/>
                                </a:lnTo>
                                <a:lnTo>
                                  <a:pt x="4721" y="1036"/>
                                </a:lnTo>
                                <a:lnTo>
                                  <a:pt x="4719" y="1036"/>
                                </a:lnTo>
                                <a:lnTo>
                                  <a:pt x="4731" y="1022"/>
                                </a:lnTo>
                                <a:lnTo>
                                  <a:pt x="4755" y="1022"/>
                                </a:lnTo>
                                <a:lnTo>
                                  <a:pt x="4745" y="1034"/>
                                </a:lnTo>
                                <a:lnTo>
                                  <a:pt x="4735" y="1048"/>
                                </a:lnTo>
                                <a:lnTo>
                                  <a:pt x="4723" y="1063"/>
                                </a:lnTo>
                                <a:lnTo>
                                  <a:pt x="4695" y="1087"/>
                                </a:lnTo>
                                <a:lnTo>
                                  <a:pt x="4678" y="1096"/>
                                </a:lnTo>
                                <a:lnTo>
                                  <a:pt x="4672" y="1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2F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447" y="268"/>
                            <a:ext cx="4779" cy="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7AB7" w:rsidRDefault="00247AB7">
                              <w:pPr>
                                <w:spacing w:before="8"/>
                                <w:rPr>
                                  <w:sz w:val="35"/>
                                </w:rPr>
                              </w:pPr>
                            </w:p>
                            <w:p w:rsidR="00247AB7" w:rsidRDefault="00294BCC">
                              <w:pPr>
                                <w:ind w:left="117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 xml:space="preserve">Formular </w:t>
                              </w:r>
                              <w:r w:rsidR="00734FD4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Ticket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rück</w:t>
                              </w:r>
                              <w:r w:rsidR="00734FD4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erstattung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72.35pt;margin-top:13.45pt;width:238.95pt;height:56.05pt;z-index:-15728640;mso-wrap-distance-left:0;mso-wrap-distance-right:0;mso-position-horizontal-relative:page" coordorigin="1447,269" coordsize="4779,1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">
                <v:shape id="AutoShape 51" o:spid="_x0000_s1027" style="position:absolute;left:1447;top:268;width:4779;height:1121;visibility:visible;mso-wrap-style:square;v-text-anchor:top" coordsize="4779,1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3IMIA&#10;AADbAAAADwAAAGRycy9kb3ducmV2LnhtbERPz2vCMBS+D/wfwhN2m6nKZHRGsYqwi6JuCrs9m2db&#10;bF5Kkmn1rzcHYceP7/d42ppaXMj5yrKCfi8BQZxbXXGh4Od7+fYBwgdkjbVlUnAjD9NJ52WMqbZX&#10;3tJlFwoRQ9inqKAMoUml9HlJBn3PNsSRO1lnMEToCqkdXmO4qeUgSUbSYMWxocSG5iXl592fUXDf&#10;22y+GK3I0HC9Wh5/M7c5ZEq9dtvZJ4hAbfgXP91fWsF7XB+/xB8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fzcgwgAAANsAAAAPAAAAAAAAAAAAAAAAAJgCAABkcnMvZG93&#10;bnJldi54bWxQSwUGAAAAAAQABAD1AAAAhwMAAAAA&#10;" path="m4587,1120r-4395,l154,1116r-19,-5l101,1096r-17,-9l55,1063,31,1034r-9,-14l15,1003,7,984,3,964,,945,,172,3,153,7,136r8,-19l22,100,31,84,43,69,70,43,84,33,118,14,135,9,173,,4606,r38,9l4661,14r8,5l192,19r-17,2l156,24r3,l149,26r-7,l125,33r-14,7l82,60,72,69r-2,l60,81r-2,l48,96r-7,14l31,127r2,l27,141r-5,17l19,175r,770l20,945r2,17l27,979r1,l34,993r-3,l41,1010r1,l48,1024r2,l58,1036r24,24l111,1080r14,7l142,1092r-3,l159,1096r-3,l175,1099r4497,l4644,1111r-19,5l4587,1120xm4637,28r-17,-4l4587,19r82,l4682,26r-45,l4637,28xm139,28r3,-2l149,26r-10,2xm4709,72l4695,60r2,l4668,40r-14,-7l4637,26r45,l4695,33r14,10l4735,69r-26,l4709,72xm70,72r,-3l72,69r-2,3xm4745,84r-24,l4709,69r26,l4745,84xm58,84r,-3l60,81r-2,3xm4745,127r-7,-17l4728,96r3,l4719,81r2,3l4745,84r12,16l4764,117r3,7l4745,124r,3xm33,127r-2,l34,124r-1,3xm4779,945r-20,l4759,175r-4,-17l4752,141r-7,-17l4767,124r4,12l4776,153r3,19l4779,945xm20,945r-1,l19,943r1,2xm4777,962r-22,l4759,943r,2l4779,945r-2,17xm22,962r,l22,960r,2xm4773,979r-21,l4755,960r,2l4777,962r-1,2l4773,979xm28,979r-1,l27,976r1,3xm4761,1010r-23,l4752,976r,3l4773,979r-2,5l4764,1000r-3,10xm42,1010r-1,l41,1008r1,2xm4728,1024r10,-16l4738,1010r23,l4757,1020r-2,2l4731,1022r-3,2xm50,1024r-2,l48,1022r2,2xm4672,1099r-69,l4620,1096r34,-9l4668,1080r29,-20l4695,1060r14,-12l4721,1036r-2,l4731,1022r24,l4745,1034r-10,14l4723,1063r-28,24l4678,1096r-6,3xe" fillcolor="#132f5d" stroked="f">
                  <v:path arrowok="t" o:connecttype="custom" o:connectlocs="135,1380;31,1303;3,1233;7,405;43,338;135,278;4661,283;156,293;125,302;70,338;41,379;22,427;22,1231;34,1262;48,1293;111,1349;159,1365;4644,1380;4620,293;4637,295;149,295;4697,329;4682,295;4709,338;72,338;4709,338;58,350;4738,379;4721,353;4767,393;31,396;4759,1214;4745,393;4779,441;19,1212;4759,1212;22,1231;4773,1248;4777,1231;27,1248;4738,1279;4771,1253;41,1279;4738,1277;4755,1291;48,1293;4603,1368;4697,1329;4719,1305;4735,1317;4672,1368" o:connectangles="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0" o:spid="_x0000_s1028" type="#_x0000_t202" style="position:absolute;left:1447;top:268;width:4779;height:1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247AB7" w:rsidRDefault="00247AB7">
                        <w:pPr>
                          <w:spacing w:before="8"/>
                          <w:rPr>
                            <w:sz w:val="35"/>
                          </w:rPr>
                        </w:pPr>
                      </w:p>
                      <w:p w:rsidR="00247AB7" w:rsidRDefault="00294BCC">
                        <w:pPr>
                          <w:ind w:left="117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 xml:space="preserve">Formular </w:t>
                        </w:r>
                        <w:r w:rsidR="00734FD4">
                          <w:rPr>
                            <w:rFonts w:ascii="Arial" w:hAnsi="Arial"/>
                            <w:b/>
                            <w:sz w:val="24"/>
                          </w:rPr>
                          <w:t>Ticket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rück</w:t>
                        </w:r>
                        <w:r w:rsidR="00734FD4">
                          <w:rPr>
                            <w:rFonts w:ascii="Arial" w:hAnsi="Arial"/>
                            <w:b/>
                            <w:sz w:val="24"/>
                          </w:rPr>
                          <w:t>erstattung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47AB7" w:rsidRPr="008A0A5C" w:rsidRDefault="00247AB7">
      <w:pPr>
        <w:pStyle w:val="Textkrper"/>
        <w:spacing w:before="5"/>
        <w:rPr>
          <w:rFonts w:ascii="Arial" w:hAnsi="Arial" w:cs="Arial"/>
          <w:sz w:val="25"/>
        </w:rPr>
      </w:pPr>
    </w:p>
    <w:p w:rsidR="00734FD4" w:rsidRPr="008A0A5C" w:rsidRDefault="00734FD4">
      <w:pPr>
        <w:spacing w:before="93"/>
        <w:ind w:left="118"/>
        <w:rPr>
          <w:rFonts w:ascii="Arial" w:hAnsi="Arial" w:cs="Arial"/>
        </w:rPr>
      </w:pPr>
    </w:p>
    <w:p w:rsidR="00247AB7" w:rsidRPr="008A0A5C" w:rsidRDefault="00734FD4">
      <w:pPr>
        <w:spacing w:before="93"/>
        <w:ind w:left="118"/>
        <w:rPr>
          <w:rFonts w:ascii="Arial" w:hAnsi="Arial" w:cs="Arial"/>
        </w:rPr>
      </w:pPr>
      <w:r w:rsidRPr="008A0A5C">
        <w:rPr>
          <w:rFonts w:ascii="Arial" w:hAnsi="Arial" w:cs="Arial"/>
        </w:rPr>
        <w:t>Hiermit</w:t>
      </w:r>
      <w:r w:rsidRPr="008A0A5C">
        <w:rPr>
          <w:rFonts w:ascii="Arial" w:hAnsi="Arial" w:cs="Arial"/>
          <w:spacing w:val="-2"/>
        </w:rPr>
        <w:t xml:space="preserve"> </w:t>
      </w:r>
      <w:r w:rsidR="00B248C5" w:rsidRPr="008A0A5C">
        <w:rPr>
          <w:rFonts w:ascii="Arial" w:hAnsi="Arial" w:cs="Arial"/>
        </w:rPr>
        <w:t xml:space="preserve">möchte </w:t>
      </w:r>
      <w:r w:rsidRPr="008A0A5C">
        <w:rPr>
          <w:rFonts w:ascii="Arial" w:hAnsi="Arial" w:cs="Arial"/>
        </w:rPr>
        <w:t>ich,</w:t>
      </w:r>
    </w:p>
    <w:p w:rsidR="00247AB7" w:rsidRPr="008A0A5C" w:rsidRDefault="00247AB7">
      <w:pPr>
        <w:pStyle w:val="Textkrper"/>
        <w:rPr>
          <w:rFonts w:ascii="Arial" w:hAnsi="Arial" w:cs="Arial"/>
          <w:sz w:val="24"/>
        </w:rPr>
      </w:pPr>
    </w:p>
    <w:p w:rsidR="00247AB7" w:rsidRPr="008A0A5C" w:rsidRDefault="00247AB7">
      <w:pPr>
        <w:pStyle w:val="Textkrper"/>
        <w:rPr>
          <w:rFonts w:ascii="Arial" w:hAnsi="Arial" w:cs="Arial"/>
          <w:sz w:val="20"/>
        </w:rPr>
      </w:pPr>
    </w:p>
    <w:p w:rsidR="00247AB7" w:rsidRPr="008A0A5C" w:rsidRDefault="00734FD4">
      <w:pPr>
        <w:spacing w:line="252" w:lineRule="exact"/>
        <w:ind w:left="118"/>
        <w:rPr>
          <w:rFonts w:ascii="Arial" w:hAnsi="Arial" w:cs="Arial"/>
        </w:rPr>
      </w:pPr>
      <w:permStart w:id="22438991" w:edGrp="everyone"/>
      <w:r w:rsidRPr="008A0A5C">
        <w:rPr>
          <w:rFonts w:ascii="Arial" w:hAnsi="Arial" w:cs="Arial"/>
        </w:rPr>
        <w:t>....................................................</w:t>
      </w:r>
      <w:r w:rsidR="008A0A5C">
        <w:rPr>
          <w:rFonts w:ascii="Arial" w:hAnsi="Arial" w:cs="Arial"/>
        </w:rPr>
        <w:t>..</w:t>
      </w:r>
      <w:r w:rsidRPr="008A0A5C">
        <w:rPr>
          <w:rFonts w:ascii="Arial" w:hAnsi="Arial" w:cs="Arial"/>
        </w:rPr>
        <w:t>.</w:t>
      </w:r>
      <w:permEnd w:id="22438991"/>
    </w:p>
    <w:p w:rsidR="00247AB7" w:rsidRPr="008A0A5C" w:rsidRDefault="00734FD4">
      <w:pPr>
        <w:spacing w:line="252" w:lineRule="exact"/>
        <w:ind w:left="118"/>
        <w:rPr>
          <w:rFonts w:ascii="Arial" w:hAnsi="Arial" w:cs="Arial"/>
          <w:b/>
        </w:rPr>
      </w:pPr>
      <w:r w:rsidRPr="008A0A5C">
        <w:rPr>
          <w:rFonts w:ascii="Arial" w:hAnsi="Arial" w:cs="Arial"/>
          <w:b/>
        </w:rPr>
        <w:t>Vorname,</w:t>
      </w:r>
      <w:r w:rsidRPr="008A0A5C">
        <w:rPr>
          <w:rFonts w:ascii="Arial" w:hAnsi="Arial" w:cs="Arial"/>
          <w:b/>
          <w:spacing w:val="-1"/>
        </w:rPr>
        <w:t xml:space="preserve"> </w:t>
      </w:r>
      <w:r w:rsidRPr="008A0A5C">
        <w:rPr>
          <w:rFonts w:ascii="Arial" w:hAnsi="Arial" w:cs="Arial"/>
          <w:b/>
        </w:rPr>
        <w:t>Familienname</w:t>
      </w:r>
    </w:p>
    <w:p w:rsidR="00247AB7" w:rsidRPr="008A0A5C" w:rsidRDefault="00247AB7">
      <w:pPr>
        <w:pStyle w:val="Textkrper"/>
        <w:rPr>
          <w:rFonts w:ascii="Arial" w:hAnsi="Arial" w:cs="Arial"/>
          <w:sz w:val="22"/>
        </w:rPr>
      </w:pPr>
    </w:p>
    <w:p w:rsidR="00247AB7" w:rsidRPr="008A0A5C" w:rsidRDefault="00734FD4">
      <w:pPr>
        <w:spacing w:line="252" w:lineRule="exact"/>
        <w:ind w:left="118"/>
        <w:rPr>
          <w:rFonts w:ascii="Arial" w:hAnsi="Arial" w:cs="Arial"/>
        </w:rPr>
      </w:pPr>
      <w:permStart w:id="1300562345" w:edGrp="everyone"/>
      <w:r w:rsidRPr="008A0A5C">
        <w:rPr>
          <w:rFonts w:ascii="Arial" w:hAnsi="Arial" w:cs="Arial"/>
        </w:rPr>
        <w:t>....................................................</w:t>
      </w:r>
      <w:r w:rsidR="008A0A5C">
        <w:rPr>
          <w:rFonts w:ascii="Arial" w:hAnsi="Arial" w:cs="Arial"/>
        </w:rPr>
        <w:t>..</w:t>
      </w:r>
      <w:r w:rsidRPr="008A0A5C">
        <w:rPr>
          <w:rFonts w:ascii="Arial" w:hAnsi="Arial" w:cs="Arial"/>
        </w:rPr>
        <w:t>.</w:t>
      </w:r>
      <w:permEnd w:id="1300562345"/>
    </w:p>
    <w:p w:rsidR="00247AB7" w:rsidRPr="009E4B98" w:rsidRDefault="00734FD4">
      <w:pPr>
        <w:spacing w:line="252" w:lineRule="exact"/>
        <w:ind w:left="118"/>
        <w:rPr>
          <w:rFonts w:ascii="Arial" w:hAnsi="Arial" w:cs="Arial"/>
          <w:b/>
        </w:rPr>
      </w:pPr>
      <w:r w:rsidRPr="009E4B98">
        <w:rPr>
          <w:rFonts w:ascii="Arial" w:hAnsi="Arial" w:cs="Arial"/>
          <w:b/>
        </w:rPr>
        <w:t>Anschrift</w:t>
      </w:r>
      <w:r w:rsidRPr="009E4B98">
        <w:rPr>
          <w:rFonts w:ascii="Arial" w:hAnsi="Arial" w:cs="Arial"/>
          <w:b/>
          <w:spacing w:val="-4"/>
        </w:rPr>
        <w:t xml:space="preserve"> </w:t>
      </w:r>
      <w:r w:rsidRPr="009E4B98">
        <w:rPr>
          <w:rFonts w:ascii="Arial" w:hAnsi="Arial" w:cs="Arial"/>
          <w:b/>
        </w:rPr>
        <w:t>(Straße, Hausnummer,</w:t>
      </w:r>
      <w:r w:rsidRPr="009E4B98">
        <w:rPr>
          <w:rFonts w:ascii="Arial" w:hAnsi="Arial" w:cs="Arial"/>
          <w:b/>
          <w:spacing w:val="-3"/>
        </w:rPr>
        <w:t xml:space="preserve"> </w:t>
      </w:r>
      <w:r w:rsidRPr="009E4B98">
        <w:rPr>
          <w:rFonts w:ascii="Arial" w:hAnsi="Arial" w:cs="Arial"/>
          <w:b/>
        </w:rPr>
        <w:t>PLZ,</w:t>
      </w:r>
      <w:r w:rsidRPr="009E4B98">
        <w:rPr>
          <w:rFonts w:ascii="Arial" w:hAnsi="Arial" w:cs="Arial"/>
          <w:b/>
          <w:spacing w:val="-8"/>
        </w:rPr>
        <w:t xml:space="preserve"> </w:t>
      </w:r>
      <w:r w:rsidRPr="009E4B98">
        <w:rPr>
          <w:rFonts w:ascii="Arial" w:hAnsi="Arial" w:cs="Arial"/>
          <w:b/>
        </w:rPr>
        <w:t>Wohnort,</w:t>
      </w:r>
      <w:r w:rsidRPr="009E4B98">
        <w:rPr>
          <w:rFonts w:ascii="Arial" w:hAnsi="Arial" w:cs="Arial"/>
          <w:b/>
          <w:spacing w:val="1"/>
        </w:rPr>
        <w:t xml:space="preserve"> </w:t>
      </w:r>
      <w:r w:rsidRPr="009E4B98">
        <w:rPr>
          <w:rFonts w:ascii="Arial" w:hAnsi="Arial" w:cs="Arial"/>
          <w:b/>
        </w:rPr>
        <w:t>Land)</w:t>
      </w:r>
      <w:r w:rsidR="00294BCC" w:rsidRPr="009E4B98">
        <w:rPr>
          <w:rFonts w:ascii="Arial" w:hAnsi="Arial" w:cs="Arial"/>
          <w:b/>
        </w:rPr>
        <w:t xml:space="preserve"> </w:t>
      </w:r>
    </w:p>
    <w:p w:rsidR="00594E44" w:rsidRPr="008A0A5C" w:rsidRDefault="00594E44">
      <w:pPr>
        <w:pStyle w:val="Textkrper"/>
        <w:spacing w:before="1"/>
        <w:rPr>
          <w:rFonts w:ascii="Arial" w:hAnsi="Arial" w:cs="Arial"/>
          <w:sz w:val="22"/>
        </w:rPr>
      </w:pPr>
    </w:p>
    <w:p w:rsidR="00247AB7" w:rsidRPr="008A0A5C" w:rsidRDefault="00734FD4">
      <w:pPr>
        <w:ind w:left="118"/>
        <w:rPr>
          <w:rFonts w:ascii="Arial" w:hAnsi="Arial" w:cs="Arial"/>
        </w:rPr>
      </w:pPr>
      <w:permStart w:id="420357529" w:edGrp="everyone"/>
      <w:r w:rsidRPr="008A0A5C">
        <w:rPr>
          <w:rFonts w:ascii="Arial" w:hAnsi="Arial" w:cs="Arial"/>
        </w:rPr>
        <w:t>...............................</w:t>
      </w:r>
      <w:r w:rsidRPr="008A0A5C">
        <w:rPr>
          <w:rFonts w:ascii="Arial" w:hAnsi="Arial" w:cs="Arial"/>
          <w:spacing w:val="-13"/>
        </w:rPr>
        <w:t xml:space="preserve"> </w:t>
      </w:r>
      <w:r w:rsidRPr="008A0A5C">
        <w:rPr>
          <w:rFonts w:ascii="Arial" w:hAnsi="Arial" w:cs="Arial"/>
        </w:rPr>
        <w:t>....................</w:t>
      </w:r>
      <w:r w:rsidR="008A0A5C">
        <w:rPr>
          <w:rFonts w:ascii="Arial" w:hAnsi="Arial" w:cs="Arial"/>
        </w:rPr>
        <w:t>..</w:t>
      </w:r>
      <w:r w:rsidRPr="008A0A5C">
        <w:rPr>
          <w:rFonts w:ascii="Arial" w:hAnsi="Arial" w:cs="Arial"/>
        </w:rPr>
        <w:t>.</w:t>
      </w:r>
      <w:permEnd w:id="420357529"/>
    </w:p>
    <w:p w:rsidR="00247AB7" w:rsidRPr="008A0A5C" w:rsidRDefault="00734FD4">
      <w:pPr>
        <w:spacing w:before="1"/>
        <w:ind w:left="118"/>
        <w:rPr>
          <w:rFonts w:ascii="Arial" w:hAnsi="Arial" w:cs="Arial"/>
          <w:b/>
        </w:rPr>
      </w:pPr>
      <w:r w:rsidRPr="008A0A5C">
        <w:rPr>
          <w:rFonts w:ascii="Arial" w:hAnsi="Arial" w:cs="Arial"/>
          <w:b/>
        </w:rPr>
        <w:t>Telefon-Nr.</w:t>
      </w:r>
      <w:r w:rsidRPr="008A0A5C">
        <w:rPr>
          <w:rFonts w:ascii="Arial" w:hAnsi="Arial" w:cs="Arial"/>
          <w:b/>
          <w:spacing w:val="-6"/>
        </w:rPr>
        <w:t xml:space="preserve"> </w:t>
      </w:r>
      <w:r w:rsidR="008A0A5C">
        <w:rPr>
          <w:rFonts w:ascii="Arial" w:hAnsi="Arial" w:cs="Arial"/>
          <w:b/>
        </w:rPr>
        <w:t>/ E-Mail-Adresse</w:t>
      </w:r>
    </w:p>
    <w:p w:rsidR="00247AB7" w:rsidRPr="008A0A5C" w:rsidRDefault="00247AB7">
      <w:pPr>
        <w:pStyle w:val="Textkrper"/>
        <w:rPr>
          <w:rFonts w:ascii="Arial" w:hAnsi="Arial" w:cs="Arial"/>
          <w:sz w:val="24"/>
        </w:rPr>
      </w:pPr>
    </w:p>
    <w:p w:rsidR="00247AB7" w:rsidRPr="008A0A5C" w:rsidRDefault="00247AB7">
      <w:pPr>
        <w:pStyle w:val="Textkrper"/>
        <w:rPr>
          <w:rFonts w:ascii="Arial" w:hAnsi="Arial" w:cs="Arial"/>
          <w:sz w:val="24"/>
        </w:rPr>
      </w:pPr>
    </w:p>
    <w:p w:rsidR="00B248C5" w:rsidRPr="008A0A5C" w:rsidRDefault="001C0C2A" w:rsidP="00B248C5">
      <w:pPr>
        <w:tabs>
          <w:tab w:val="left" w:pos="2950"/>
          <w:tab w:val="left" w:pos="5074"/>
          <w:tab w:val="left" w:leader="dot" w:pos="8263"/>
        </w:tabs>
        <w:spacing w:before="1"/>
        <w:ind w:left="118"/>
        <w:rPr>
          <w:rFonts w:ascii="Arial" w:hAnsi="Arial" w:cs="Arial"/>
          <w:u w:val="single"/>
        </w:rPr>
      </w:pPr>
      <w:r w:rsidRPr="008A0A5C">
        <w:rPr>
          <w:rFonts w:ascii="Arial" w:hAnsi="Arial" w:cs="Arial"/>
        </w:rPr>
        <w:t xml:space="preserve">um </w:t>
      </w:r>
      <w:r w:rsidR="00734FD4" w:rsidRPr="008A0A5C">
        <w:rPr>
          <w:rFonts w:ascii="Arial" w:hAnsi="Arial" w:cs="Arial"/>
        </w:rPr>
        <w:t>Erstattung</w:t>
      </w:r>
      <w:r w:rsidR="00734FD4" w:rsidRPr="008A0A5C">
        <w:rPr>
          <w:rFonts w:ascii="Arial" w:hAnsi="Arial" w:cs="Arial"/>
          <w:spacing w:val="-1"/>
        </w:rPr>
        <w:t xml:space="preserve"> </w:t>
      </w:r>
      <w:r w:rsidRPr="008A0A5C">
        <w:rPr>
          <w:rFonts w:ascii="Arial" w:hAnsi="Arial" w:cs="Arial"/>
        </w:rPr>
        <w:t>des</w:t>
      </w:r>
      <w:r w:rsidR="00734FD4" w:rsidRPr="008A0A5C">
        <w:rPr>
          <w:rFonts w:ascii="Arial" w:hAnsi="Arial" w:cs="Arial"/>
          <w:spacing w:val="-3"/>
        </w:rPr>
        <w:t xml:space="preserve"> </w:t>
      </w:r>
      <w:r w:rsidRPr="008A0A5C">
        <w:rPr>
          <w:rFonts w:ascii="Arial" w:hAnsi="Arial" w:cs="Arial"/>
        </w:rPr>
        <w:t>Ticketpreise</w:t>
      </w:r>
      <w:r w:rsidR="00B248C5" w:rsidRPr="008A0A5C">
        <w:rPr>
          <w:rFonts w:ascii="Arial" w:hAnsi="Arial" w:cs="Arial"/>
        </w:rPr>
        <w:t>s,</w:t>
      </w:r>
    </w:p>
    <w:p w:rsidR="00B248C5" w:rsidRPr="008A0A5C" w:rsidRDefault="00B248C5" w:rsidP="00B248C5">
      <w:pPr>
        <w:tabs>
          <w:tab w:val="left" w:pos="2950"/>
          <w:tab w:val="left" w:pos="5074"/>
          <w:tab w:val="left" w:leader="dot" w:pos="8263"/>
        </w:tabs>
        <w:spacing w:before="1"/>
        <w:ind w:left="118"/>
        <w:rPr>
          <w:rFonts w:ascii="Arial" w:hAnsi="Arial" w:cs="Arial"/>
          <w:u w:val="single"/>
        </w:rPr>
      </w:pPr>
    </w:p>
    <w:p w:rsidR="00B248C5" w:rsidRPr="008A0A5C" w:rsidRDefault="00B248C5" w:rsidP="00B248C5">
      <w:pPr>
        <w:tabs>
          <w:tab w:val="left" w:pos="2950"/>
          <w:tab w:val="left" w:pos="5074"/>
          <w:tab w:val="left" w:leader="dot" w:pos="8263"/>
        </w:tabs>
        <w:spacing w:before="1"/>
        <w:ind w:left="118"/>
        <w:rPr>
          <w:rFonts w:ascii="Arial" w:hAnsi="Arial" w:cs="Arial"/>
          <w:u w:val="single"/>
        </w:rPr>
      </w:pPr>
    </w:p>
    <w:p w:rsidR="00B248C5" w:rsidRPr="008A0A5C" w:rsidRDefault="00B248C5" w:rsidP="00B248C5">
      <w:pPr>
        <w:tabs>
          <w:tab w:val="left" w:pos="2950"/>
          <w:tab w:val="left" w:pos="5074"/>
          <w:tab w:val="left" w:leader="dot" w:pos="8263"/>
        </w:tabs>
        <w:spacing w:before="1"/>
        <w:ind w:left="118"/>
        <w:rPr>
          <w:rFonts w:ascii="Arial" w:hAnsi="Arial" w:cs="Arial"/>
        </w:rPr>
      </w:pPr>
      <w:r w:rsidRPr="008A0A5C">
        <w:rPr>
          <w:rFonts w:ascii="Arial" w:hAnsi="Arial" w:cs="Arial"/>
          <w:u w:val="single"/>
        </w:rPr>
        <w:t>Anzahl</w:t>
      </w:r>
      <w:r w:rsidRPr="008A0A5C">
        <w:rPr>
          <w:rFonts w:ascii="Arial" w:hAnsi="Arial" w:cs="Arial"/>
          <w:spacing w:val="-2"/>
          <w:u w:val="single"/>
        </w:rPr>
        <w:t xml:space="preserve"> </w:t>
      </w:r>
      <w:r w:rsidRPr="008A0A5C">
        <w:rPr>
          <w:rFonts w:ascii="Arial" w:hAnsi="Arial" w:cs="Arial"/>
          <w:u w:val="single"/>
        </w:rPr>
        <w:t>Eintrittskarten:</w:t>
      </w:r>
      <w:r w:rsidRPr="008A0A5C">
        <w:rPr>
          <w:rFonts w:ascii="Arial" w:hAnsi="Arial" w:cs="Arial"/>
        </w:rPr>
        <w:tab/>
      </w:r>
      <w:permStart w:id="637296139" w:edGrp="everyone"/>
      <w:r w:rsidR="008A0A5C">
        <w:rPr>
          <w:rFonts w:ascii="Arial" w:hAnsi="Arial" w:cs="Arial"/>
        </w:rPr>
        <w:t>……..</w:t>
      </w:r>
      <w:permEnd w:id="637296139"/>
      <w:r w:rsidRPr="008A0A5C">
        <w:rPr>
          <w:rFonts w:ascii="Arial" w:hAnsi="Arial" w:cs="Arial"/>
        </w:rPr>
        <w:tab/>
      </w:r>
      <w:r w:rsidRPr="008A0A5C">
        <w:rPr>
          <w:rFonts w:ascii="Arial" w:hAnsi="Arial" w:cs="Arial"/>
          <w:u w:val="single"/>
        </w:rPr>
        <w:t>Gesamtpreis:</w:t>
      </w:r>
      <w:r w:rsidR="00095437" w:rsidRPr="008A0A5C">
        <w:rPr>
          <w:rFonts w:ascii="Arial" w:hAnsi="Arial" w:cs="Arial"/>
        </w:rPr>
        <w:t xml:space="preserve">  </w:t>
      </w:r>
      <w:permStart w:id="2112257972" w:edGrp="everyone"/>
      <w:r w:rsidR="00095437" w:rsidRPr="008A0A5C">
        <w:rPr>
          <w:rFonts w:ascii="Arial" w:hAnsi="Arial" w:cs="Arial"/>
        </w:rPr>
        <w:t>……….</w:t>
      </w:r>
      <w:permEnd w:id="2112257972"/>
      <w:r w:rsidR="00095437" w:rsidRPr="008A0A5C">
        <w:rPr>
          <w:rFonts w:ascii="Arial" w:hAnsi="Arial" w:cs="Arial"/>
        </w:rPr>
        <w:t xml:space="preserve"> </w:t>
      </w:r>
      <w:r w:rsidRPr="008A0A5C">
        <w:rPr>
          <w:rFonts w:ascii="Arial" w:hAnsi="Arial" w:cs="Arial"/>
        </w:rPr>
        <w:t>Euro</w:t>
      </w:r>
    </w:p>
    <w:p w:rsidR="00B248C5" w:rsidRPr="008A0A5C" w:rsidRDefault="00B248C5" w:rsidP="00B248C5">
      <w:pPr>
        <w:tabs>
          <w:tab w:val="left" w:pos="2950"/>
          <w:tab w:val="left" w:pos="5074"/>
          <w:tab w:val="left" w:leader="dot" w:pos="8263"/>
        </w:tabs>
        <w:spacing w:before="1"/>
        <w:ind w:left="118"/>
        <w:rPr>
          <w:rFonts w:ascii="Arial" w:hAnsi="Arial" w:cs="Arial"/>
        </w:rPr>
      </w:pPr>
    </w:p>
    <w:p w:rsidR="00B248C5" w:rsidRPr="008A0A5C" w:rsidRDefault="00B248C5" w:rsidP="00B248C5">
      <w:pPr>
        <w:tabs>
          <w:tab w:val="left" w:pos="2950"/>
          <w:tab w:val="left" w:pos="5074"/>
          <w:tab w:val="left" w:leader="dot" w:pos="8263"/>
        </w:tabs>
        <w:spacing w:before="1"/>
        <w:ind w:left="118"/>
        <w:rPr>
          <w:rFonts w:ascii="Arial" w:hAnsi="Arial" w:cs="Arial"/>
        </w:rPr>
      </w:pPr>
    </w:p>
    <w:p w:rsidR="00095437" w:rsidRPr="008A0A5C" w:rsidRDefault="00B248C5" w:rsidP="00095437">
      <w:pPr>
        <w:tabs>
          <w:tab w:val="left" w:pos="2950"/>
          <w:tab w:val="left" w:pos="5074"/>
          <w:tab w:val="left" w:leader="dot" w:pos="8263"/>
        </w:tabs>
        <w:spacing w:before="1"/>
        <w:ind w:left="118"/>
        <w:rPr>
          <w:rFonts w:ascii="Arial" w:hAnsi="Arial" w:cs="Arial"/>
        </w:rPr>
      </w:pPr>
      <w:r w:rsidRPr="008A0A5C">
        <w:rPr>
          <w:rFonts w:ascii="Arial" w:hAnsi="Arial" w:cs="Arial"/>
        </w:rPr>
        <w:t>für folgende abgesagte/verlegte Veranstaltung</w:t>
      </w:r>
    </w:p>
    <w:p w:rsidR="00095437" w:rsidRPr="008A0A5C" w:rsidRDefault="00095437" w:rsidP="00095437">
      <w:pPr>
        <w:tabs>
          <w:tab w:val="left" w:pos="2950"/>
          <w:tab w:val="left" w:pos="5074"/>
          <w:tab w:val="left" w:leader="dot" w:pos="8263"/>
        </w:tabs>
        <w:spacing w:before="1"/>
        <w:ind w:left="118"/>
        <w:rPr>
          <w:rFonts w:ascii="Arial" w:hAnsi="Arial" w:cs="Arial"/>
        </w:rPr>
      </w:pPr>
    </w:p>
    <w:p w:rsidR="00B248C5" w:rsidRPr="008A0A5C" w:rsidRDefault="00095437" w:rsidP="00095437">
      <w:pPr>
        <w:tabs>
          <w:tab w:val="left" w:pos="2950"/>
          <w:tab w:val="left" w:pos="5074"/>
          <w:tab w:val="left" w:leader="dot" w:pos="8263"/>
        </w:tabs>
        <w:spacing w:before="1"/>
        <w:ind w:left="118"/>
        <w:rPr>
          <w:rFonts w:ascii="Arial" w:hAnsi="Arial" w:cs="Arial"/>
          <w:u w:val="single"/>
        </w:rPr>
      </w:pPr>
      <w:permStart w:id="2132686711" w:edGrp="everyone"/>
      <w:r w:rsidRPr="008A0A5C">
        <w:rPr>
          <w:rFonts w:ascii="Arial" w:hAnsi="Arial" w:cs="Arial"/>
          <w:b/>
        </w:rPr>
        <w:t>………………………………………</w:t>
      </w:r>
    </w:p>
    <w:permEnd w:id="2132686711"/>
    <w:p w:rsidR="00095437" w:rsidRPr="008A0A5C" w:rsidRDefault="00095437">
      <w:pPr>
        <w:ind w:left="118"/>
        <w:rPr>
          <w:rFonts w:ascii="Arial" w:hAnsi="Arial" w:cs="Arial"/>
        </w:rPr>
      </w:pPr>
    </w:p>
    <w:p w:rsidR="00095437" w:rsidRPr="008A0A5C" w:rsidRDefault="00095437">
      <w:pPr>
        <w:ind w:left="118"/>
        <w:rPr>
          <w:rFonts w:ascii="Arial" w:hAnsi="Arial" w:cs="Arial"/>
        </w:rPr>
      </w:pPr>
    </w:p>
    <w:p w:rsidR="00247AB7" w:rsidRPr="008A0A5C" w:rsidRDefault="00734FD4">
      <w:pPr>
        <w:ind w:left="118"/>
        <w:rPr>
          <w:rFonts w:ascii="Arial" w:hAnsi="Arial" w:cs="Arial"/>
        </w:rPr>
      </w:pPr>
      <w:r w:rsidRPr="008A0A5C">
        <w:rPr>
          <w:rFonts w:ascii="Arial" w:hAnsi="Arial" w:cs="Arial"/>
        </w:rPr>
        <w:t>auf</w:t>
      </w:r>
      <w:r w:rsidRPr="008A0A5C">
        <w:rPr>
          <w:rFonts w:ascii="Arial" w:hAnsi="Arial" w:cs="Arial"/>
          <w:spacing w:val="-1"/>
        </w:rPr>
        <w:t xml:space="preserve"> </w:t>
      </w:r>
      <w:r w:rsidRPr="008A0A5C">
        <w:rPr>
          <w:rFonts w:ascii="Arial" w:hAnsi="Arial" w:cs="Arial"/>
        </w:rPr>
        <w:t>folgendes</w:t>
      </w:r>
      <w:r w:rsidRPr="008A0A5C">
        <w:rPr>
          <w:rFonts w:ascii="Arial" w:hAnsi="Arial" w:cs="Arial"/>
          <w:spacing w:val="-2"/>
        </w:rPr>
        <w:t xml:space="preserve"> </w:t>
      </w:r>
      <w:r w:rsidR="00B248C5" w:rsidRPr="008A0A5C">
        <w:rPr>
          <w:rFonts w:ascii="Arial" w:hAnsi="Arial" w:cs="Arial"/>
          <w:spacing w:val="-2"/>
        </w:rPr>
        <w:t>SEPA-</w:t>
      </w:r>
      <w:r w:rsidRPr="008A0A5C">
        <w:rPr>
          <w:rFonts w:ascii="Arial" w:hAnsi="Arial" w:cs="Arial"/>
        </w:rPr>
        <w:t>Konto</w:t>
      </w:r>
      <w:r w:rsidR="00B248C5" w:rsidRPr="008A0A5C">
        <w:rPr>
          <w:rFonts w:ascii="Arial" w:hAnsi="Arial" w:cs="Arial"/>
        </w:rPr>
        <w:t xml:space="preserve"> bitten</w:t>
      </w:r>
      <w:r w:rsidRPr="008A0A5C">
        <w:rPr>
          <w:rFonts w:ascii="Arial" w:hAnsi="Arial" w:cs="Arial"/>
        </w:rPr>
        <w:t>:</w:t>
      </w:r>
    </w:p>
    <w:p w:rsidR="00247AB7" w:rsidRPr="008A0A5C" w:rsidRDefault="00247AB7">
      <w:pPr>
        <w:pStyle w:val="Textkrper"/>
        <w:rPr>
          <w:rFonts w:ascii="Arial" w:hAnsi="Arial" w:cs="Arial"/>
          <w:sz w:val="20"/>
        </w:rPr>
      </w:pPr>
    </w:p>
    <w:p w:rsidR="00247AB7" w:rsidRPr="008A0A5C" w:rsidRDefault="00247AB7">
      <w:pPr>
        <w:pStyle w:val="Textkrper"/>
        <w:spacing w:before="10"/>
        <w:rPr>
          <w:rFonts w:ascii="Arial" w:hAnsi="Arial" w:cs="Arial"/>
          <w:sz w:val="15"/>
        </w:rPr>
      </w:pPr>
    </w:p>
    <w:p w:rsidR="00247AB7" w:rsidRPr="008A0A5C" w:rsidRDefault="00734FD4">
      <w:pPr>
        <w:spacing w:before="93" w:line="252" w:lineRule="exact"/>
        <w:ind w:left="118"/>
        <w:rPr>
          <w:rFonts w:ascii="Arial" w:hAnsi="Arial" w:cs="Arial"/>
        </w:rPr>
      </w:pPr>
      <w:permStart w:id="590439918" w:edGrp="everyone"/>
      <w:r w:rsidRPr="008A0A5C">
        <w:rPr>
          <w:rFonts w:ascii="Arial" w:hAnsi="Arial" w:cs="Arial"/>
        </w:rPr>
        <w:t>.....................................................</w:t>
      </w:r>
      <w:r w:rsidR="008A0A5C">
        <w:rPr>
          <w:rFonts w:ascii="Arial" w:hAnsi="Arial" w:cs="Arial"/>
        </w:rPr>
        <w:t>..</w:t>
      </w:r>
      <w:r w:rsidR="00095437" w:rsidRPr="008A0A5C">
        <w:rPr>
          <w:rFonts w:ascii="Arial" w:hAnsi="Arial" w:cs="Arial"/>
        </w:rPr>
        <w:t>.</w:t>
      </w:r>
      <w:permEnd w:id="590439918"/>
    </w:p>
    <w:p w:rsidR="00247AB7" w:rsidRPr="008A0A5C" w:rsidRDefault="00734FD4">
      <w:pPr>
        <w:spacing w:line="252" w:lineRule="exact"/>
        <w:ind w:left="118"/>
        <w:rPr>
          <w:rFonts w:ascii="Arial" w:hAnsi="Arial" w:cs="Arial"/>
        </w:rPr>
      </w:pPr>
      <w:r w:rsidRPr="008A0A5C">
        <w:rPr>
          <w:rFonts w:ascii="Arial" w:hAnsi="Arial" w:cs="Arial"/>
        </w:rPr>
        <w:t>Kontoinhaber:in</w:t>
      </w:r>
    </w:p>
    <w:p w:rsidR="00247AB7" w:rsidRPr="008A0A5C" w:rsidRDefault="00247AB7">
      <w:pPr>
        <w:pStyle w:val="Textkrper"/>
        <w:spacing w:before="1"/>
        <w:rPr>
          <w:rFonts w:ascii="Arial" w:hAnsi="Arial" w:cs="Arial"/>
          <w:sz w:val="22"/>
        </w:rPr>
      </w:pPr>
    </w:p>
    <w:p w:rsidR="008A0A5C" w:rsidRDefault="008A0A5C">
      <w:pPr>
        <w:ind w:left="118" w:right="166"/>
        <w:rPr>
          <w:rFonts w:ascii="Arial" w:hAnsi="Arial" w:cs="Arial"/>
        </w:rPr>
      </w:pPr>
      <w:permStart w:id="828131577" w:edGrp="everyone"/>
      <w:r>
        <w:rPr>
          <w:rFonts w:ascii="Arial" w:hAnsi="Arial" w:cs="Arial"/>
          <w:spacing w:val="-1"/>
        </w:rPr>
        <w:t>..………………………………………</w:t>
      </w:r>
      <w:permEnd w:id="828131577"/>
      <w:r w:rsidR="00734FD4" w:rsidRPr="008A0A5C">
        <w:rPr>
          <w:rFonts w:ascii="Arial" w:hAnsi="Arial" w:cs="Arial"/>
        </w:rPr>
        <w:t xml:space="preserve"> </w:t>
      </w:r>
    </w:p>
    <w:p w:rsidR="00247AB7" w:rsidRPr="008A0A5C" w:rsidRDefault="00734FD4">
      <w:pPr>
        <w:ind w:left="118" w:right="166"/>
        <w:rPr>
          <w:rFonts w:ascii="Arial" w:hAnsi="Arial" w:cs="Arial"/>
        </w:rPr>
      </w:pPr>
      <w:r w:rsidRPr="008A0A5C">
        <w:rPr>
          <w:rFonts w:ascii="Arial" w:hAnsi="Arial" w:cs="Arial"/>
        </w:rPr>
        <w:t>IBAN</w:t>
      </w:r>
    </w:p>
    <w:p w:rsidR="00247AB7" w:rsidRPr="008A0A5C" w:rsidRDefault="00247AB7">
      <w:pPr>
        <w:pStyle w:val="Textkrper"/>
        <w:spacing w:before="11"/>
        <w:rPr>
          <w:rFonts w:ascii="Arial" w:hAnsi="Arial" w:cs="Arial"/>
          <w:sz w:val="21"/>
        </w:rPr>
      </w:pPr>
    </w:p>
    <w:p w:rsidR="008A0A5C" w:rsidRPr="008A0A5C" w:rsidRDefault="00734FD4">
      <w:pPr>
        <w:ind w:left="118" w:right="166"/>
        <w:rPr>
          <w:rFonts w:ascii="Arial" w:hAnsi="Arial" w:cs="Arial"/>
        </w:rPr>
      </w:pPr>
      <w:permStart w:id="685391983" w:edGrp="everyone"/>
      <w:r w:rsidRPr="008A0A5C">
        <w:rPr>
          <w:rFonts w:ascii="Arial" w:hAnsi="Arial" w:cs="Arial"/>
          <w:spacing w:val="-1"/>
        </w:rPr>
        <w:t>....................................................</w:t>
      </w:r>
      <w:r w:rsidR="008A0A5C">
        <w:rPr>
          <w:rFonts w:ascii="Arial" w:hAnsi="Arial" w:cs="Arial"/>
          <w:spacing w:val="-1"/>
        </w:rPr>
        <w:t>....</w:t>
      </w:r>
      <w:r w:rsidRPr="008A0A5C">
        <w:rPr>
          <w:rFonts w:ascii="Arial" w:hAnsi="Arial" w:cs="Arial"/>
          <w:spacing w:val="-1"/>
        </w:rPr>
        <w:t>.</w:t>
      </w:r>
      <w:permEnd w:id="685391983"/>
      <w:r w:rsidRPr="008A0A5C">
        <w:rPr>
          <w:rFonts w:ascii="Arial" w:hAnsi="Arial" w:cs="Arial"/>
        </w:rPr>
        <w:t xml:space="preserve"> </w:t>
      </w:r>
    </w:p>
    <w:p w:rsidR="00247AB7" w:rsidRPr="008A0A5C" w:rsidRDefault="00734FD4">
      <w:pPr>
        <w:ind w:left="118" w:right="166"/>
        <w:rPr>
          <w:rFonts w:ascii="Arial" w:hAnsi="Arial" w:cs="Arial"/>
        </w:rPr>
      </w:pPr>
      <w:r w:rsidRPr="008A0A5C">
        <w:rPr>
          <w:rFonts w:ascii="Arial" w:hAnsi="Arial" w:cs="Arial"/>
        </w:rPr>
        <w:t>BIC</w:t>
      </w:r>
    </w:p>
    <w:p w:rsidR="00247AB7" w:rsidRPr="008A0A5C" w:rsidRDefault="00247AB7">
      <w:pPr>
        <w:pStyle w:val="Textkrper"/>
        <w:spacing w:before="2"/>
        <w:rPr>
          <w:rFonts w:ascii="Arial" w:hAnsi="Arial" w:cs="Arial"/>
          <w:sz w:val="22"/>
        </w:rPr>
      </w:pPr>
    </w:p>
    <w:p w:rsidR="00247AB7" w:rsidRPr="008A0A5C" w:rsidRDefault="00734FD4">
      <w:pPr>
        <w:spacing w:line="252" w:lineRule="exact"/>
        <w:ind w:left="118"/>
        <w:rPr>
          <w:rFonts w:ascii="Arial" w:hAnsi="Arial" w:cs="Arial"/>
        </w:rPr>
      </w:pPr>
      <w:permStart w:id="1754166128" w:edGrp="everyone"/>
      <w:r w:rsidRPr="008A0A5C">
        <w:rPr>
          <w:rFonts w:ascii="Arial" w:hAnsi="Arial" w:cs="Arial"/>
        </w:rPr>
        <w:t>.....................................................</w:t>
      </w:r>
      <w:r w:rsidR="008A0A5C">
        <w:rPr>
          <w:rFonts w:ascii="Arial" w:hAnsi="Arial" w:cs="Arial"/>
        </w:rPr>
        <w:t>..</w:t>
      </w:r>
      <w:r w:rsidR="00095437" w:rsidRPr="008A0A5C">
        <w:rPr>
          <w:rFonts w:ascii="Arial" w:hAnsi="Arial" w:cs="Arial"/>
        </w:rPr>
        <w:t>.</w:t>
      </w:r>
      <w:permEnd w:id="1754166128"/>
    </w:p>
    <w:p w:rsidR="00BD4E72" w:rsidRDefault="00734FD4" w:rsidP="00BD4E72">
      <w:pPr>
        <w:spacing w:line="252" w:lineRule="exact"/>
        <w:ind w:left="118"/>
        <w:rPr>
          <w:rFonts w:ascii="Arial" w:hAnsi="Arial" w:cs="Arial"/>
        </w:rPr>
      </w:pPr>
      <w:r w:rsidRPr="008A0A5C">
        <w:rPr>
          <w:rFonts w:ascii="Arial" w:hAnsi="Arial" w:cs="Arial"/>
        </w:rPr>
        <w:t>Name</w:t>
      </w:r>
      <w:r w:rsidRPr="008A0A5C">
        <w:rPr>
          <w:rFonts w:ascii="Arial" w:hAnsi="Arial" w:cs="Arial"/>
          <w:spacing w:val="-3"/>
        </w:rPr>
        <w:t xml:space="preserve"> </w:t>
      </w:r>
      <w:r w:rsidRPr="008A0A5C">
        <w:rPr>
          <w:rFonts w:ascii="Arial" w:hAnsi="Arial" w:cs="Arial"/>
        </w:rPr>
        <w:t>der</w:t>
      </w:r>
      <w:r w:rsidRPr="008A0A5C">
        <w:rPr>
          <w:rFonts w:ascii="Arial" w:hAnsi="Arial" w:cs="Arial"/>
          <w:spacing w:val="-1"/>
        </w:rPr>
        <w:t xml:space="preserve"> </w:t>
      </w:r>
      <w:r w:rsidRPr="008A0A5C">
        <w:rPr>
          <w:rFonts w:ascii="Arial" w:hAnsi="Arial" w:cs="Arial"/>
        </w:rPr>
        <w:t>Bank</w:t>
      </w:r>
    </w:p>
    <w:p w:rsidR="00BD4E72" w:rsidRDefault="00BD4E72" w:rsidP="00BD4E72">
      <w:pPr>
        <w:spacing w:line="252" w:lineRule="exact"/>
        <w:ind w:left="118"/>
        <w:rPr>
          <w:rFonts w:ascii="Arial" w:hAnsi="Arial" w:cs="Arial"/>
        </w:rPr>
      </w:pPr>
    </w:p>
    <w:p w:rsidR="009E4B98" w:rsidRPr="008A0A5C" w:rsidRDefault="009E4B98" w:rsidP="00BD4E72">
      <w:pPr>
        <w:spacing w:line="252" w:lineRule="exact"/>
        <w:ind w:left="118"/>
        <w:rPr>
          <w:rFonts w:ascii="Arial" w:hAnsi="Arial" w:cs="Arial"/>
        </w:rPr>
      </w:pPr>
    </w:p>
    <w:p w:rsidR="00247AB7" w:rsidRPr="008A0A5C" w:rsidRDefault="00CB4E20" w:rsidP="00594E44">
      <w:pPr>
        <w:pStyle w:val="Textkrper"/>
        <w:spacing w:before="6"/>
        <w:rPr>
          <w:rFonts w:ascii="Arial" w:hAnsi="Arial" w:cs="Arial"/>
          <w:sz w:val="20"/>
        </w:rPr>
      </w:pPr>
      <w:r w:rsidRPr="008A0A5C"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4256405</wp:posOffset>
                </wp:positionH>
                <wp:positionV relativeFrom="paragraph">
                  <wp:posOffset>135255</wp:posOffset>
                </wp:positionV>
                <wp:extent cx="844550" cy="20764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7645"/>
                          <a:chOff x="6703" y="213"/>
                          <a:chExt cx="1330" cy="327"/>
                        </a:xfrm>
                      </wpg:grpSpPr>
                      <wps:wsp>
                        <wps:cNvPr id="44" name="Freeform 48"/>
                        <wps:cNvSpPr>
                          <a:spLocks/>
                        </wps:cNvSpPr>
                        <wps:spPr bwMode="auto">
                          <a:xfrm>
                            <a:off x="6703" y="213"/>
                            <a:ext cx="315" cy="327"/>
                          </a:xfrm>
                          <a:custGeom>
                            <a:avLst/>
                            <a:gdLst>
                              <a:gd name="T0" fmla="+- 0 7013 6703"/>
                              <a:gd name="T1" fmla="*/ T0 w 315"/>
                              <a:gd name="T2" fmla="+- 0 540 213"/>
                              <a:gd name="T3" fmla="*/ 540 h 327"/>
                              <a:gd name="T4" fmla="+- 0 6708 6703"/>
                              <a:gd name="T5" fmla="*/ T4 w 315"/>
                              <a:gd name="T6" fmla="+- 0 540 213"/>
                              <a:gd name="T7" fmla="*/ 540 h 327"/>
                              <a:gd name="T8" fmla="+- 0 6703 6703"/>
                              <a:gd name="T9" fmla="*/ T8 w 315"/>
                              <a:gd name="T10" fmla="+- 0 535 213"/>
                              <a:gd name="T11" fmla="*/ 535 h 327"/>
                              <a:gd name="T12" fmla="+- 0 6703 6703"/>
                              <a:gd name="T13" fmla="*/ T12 w 315"/>
                              <a:gd name="T14" fmla="+- 0 223 213"/>
                              <a:gd name="T15" fmla="*/ 223 h 327"/>
                              <a:gd name="T16" fmla="+- 0 6713 6703"/>
                              <a:gd name="T17" fmla="*/ T16 w 315"/>
                              <a:gd name="T18" fmla="+- 0 213 213"/>
                              <a:gd name="T19" fmla="*/ 213 h 327"/>
                              <a:gd name="T20" fmla="+- 0 7008 6703"/>
                              <a:gd name="T21" fmla="*/ T20 w 315"/>
                              <a:gd name="T22" fmla="+- 0 213 213"/>
                              <a:gd name="T23" fmla="*/ 213 h 327"/>
                              <a:gd name="T24" fmla="+- 0 7018 6703"/>
                              <a:gd name="T25" fmla="*/ T24 w 315"/>
                              <a:gd name="T26" fmla="+- 0 223 213"/>
                              <a:gd name="T27" fmla="*/ 223 h 327"/>
                              <a:gd name="T28" fmla="+- 0 7018 6703"/>
                              <a:gd name="T29" fmla="*/ T28 w 315"/>
                              <a:gd name="T30" fmla="+- 0 535 213"/>
                              <a:gd name="T31" fmla="*/ 535 h 327"/>
                              <a:gd name="T32" fmla="+- 0 7013 6703"/>
                              <a:gd name="T33" fmla="*/ T32 w 315"/>
                              <a:gd name="T34" fmla="+- 0 540 213"/>
                              <a:gd name="T35" fmla="*/ 540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15" h="327">
                                <a:moveTo>
                                  <a:pt x="310" y="327"/>
                                </a:moveTo>
                                <a:lnTo>
                                  <a:pt x="5" y="327"/>
                                </a:lnTo>
                                <a:lnTo>
                                  <a:pt x="0" y="322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305" y="0"/>
                                </a:lnTo>
                                <a:lnTo>
                                  <a:pt x="315" y="10"/>
                                </a:lnTo>
                                <a:lnTo>
                                  <a:pt x="315" y="322"/>
                                </a:lnTo>
                                <a:lnTo>
                                  <a:pt x="310" y="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7" y="213"/>
                            <a:ext cx="171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7" y="213"/>
                            <a:ext cx="171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1" y="213"/>
                            <a:ext cx="214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3" y="213"/>
                            <a:ext cx="250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79057" id="Group 43" o:spid="_x0000_s1026" style="position:absolute;margin-left:335.15pt;margin-top:10.65pt;width:66.5pt;height:16.35pt;z-index:-15728128;mso-wrap-distance-left:0;mso-wrap-distance-right:0;mso-position-horizontal-relative:page" coordorigin="6703,213" coordsize="1330,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">
                <v:shape id="Freeform 48" o:spid="_x0000_s1027" style="position:absolute;left:6703;top:213;width:315;height:327;visibility:visible;mso-wrap-style:square;v-text-anchor:top" coordsize="315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9RkL8A&#10;AADbAAAADwAAAGRycy9kb3ducmV2LnhtbESP0WoCMRRE3wX/IVyhb5q0LLVsjVKUiq+ufsBlc91d&#10;3NyEJK7r35uC0MdhZs4wq81oezFQiJ1jDe8LBYK4dqbjRsP59Dv/AhETssHeMWl4UITNejpZYWnc&#10;nY80VKkRGcKxRA1tSr6UMtYtWYwL54mzd3HBYsoyNNIEvGe47eWHUp/SYsd5oUVP25bqa3WzGpqr&#10;CoPde1Uc/Y4r3g1Lfly0fpuNP98gEo3pP/xqH4yGooC/L/kHyP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P1GQvwAAANsAAAAPAAAAAAAAAAAAAAAAAJgCAABkcnMvZG93bnJl&#10;di54bWxQSwUGAAAAAAQABAD1AAAAhAMAAAAA&#10;" path="m310,327l5,327,,322,,10,10,,305,r10,10l315,322r-5,5xe" fillcolor="#1a3672" stroked="f">
                  <v:path arrowok="t" o:connecttype="custom" o:connectlocs="310,540;5,540;0,535;0,223;10,213;305,213;315,223;315,535;310,540" o:connectangles="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8" type="#_x0000_t75" style="position:absolute;left:7087;top:213;width:171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VvIjDAAAA2wAAAA8AAABkcnMvZG93bnJldi54bWxEj0+LwjAUxO/CfofwBG+aKu6yVqOUFcEF&#10;L9v1z/XRPNti81KaaOu3N4LgcZiZ3zCLVWcqcaPGlZYVjEcRCOLM6pJzBfv/zfAbhPPIGivLpOBO&#10;DlbLj94CY21b/qNb6nMRIOxiVFB4X8dSuqwgg25ka+LgnW1j0AfZ5FI32Aa4qeQkir6kwZLDQoE1&#10;/RSUXdKrUZCto98kbU/H02V27CZr3CWHg1Nq0O+SOQhPnX+HX+2tVjD9hOeX8A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pW8iMMAAADbAAAADwAAAAAAAAAAAAAAAACf&#10;AgAAZHJzL2Rvd25yZXYueG1sUEsFBgAAAAAEAAQA9wAAAI8DAAAAAA==&#10;">
                  <v:imagedata r:id="rId13" o:title=""/>
                </v:shape>
                <v:shape id="Picture 46" o:spid="_x0000_s1029" type="#_x0000_t75" style="position:absolute;left:7317;top:213;width:171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XRhHDAAAA2wAAAA8AAABkcnMvZG93bnJldi54bWxEj0FrwkAUhO8F/8PyBG91Yyhio6uIIEgP&#10;hWrx/Mg+k2D2bcg+k+iv7xYEj8PMfMOsNoOrVUdtqDwbmE0TUMS5txUXBn5P+/cFqCDIFmvPZOBO&#10;ATbr0dsKM+t7/qHuKIWKEA4ZGihFmkzrkJfkMEx9Qxy9i28dSpRtoW2LfYS7WqdJMtcOK44LJTa0&#10;Kym/Hm/OwPei6y+3Q3P/krOEz+Gc1o9TasxkPGyXoIQGeYWf7YM18DGH/y/xB+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dGEcMAAADbAAAADwAAAAAAAAAAAAAAAACf&#10;AgAAZHJzL2Rvd25yZXYueG1sUEsFBgAAAAAEAAQA9wAAAI8DAAAAAA==&#10;">
                  <v:imagedata r:id="rId14" o:title=""/>
                </v:shape>
                <v:shape id="Picture 45" o:spid="_x0000_s1030" type="#_x0000_t75" style="position:absolute;left:7531;top:213;width:214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WQOPEAAAA2wAAAA8AAABkcnMvZG93bnJldi54bWxEj8FqwzAQRO+B/IPYQm+J3FDc1I0cQiHg&#10;Q8E0yaHHxdpaxtbKWLJj/31VKPQ4zMwb5nCcbScmGnzjWMHTNgFBXDndcK3gdj1v9iB8QNbYOSYF&#10;C3k45uvVATPt7vxJ0yXUIkLYZ6jAhNBnUvrKkEW/dT1x9L7dYDFEOdRSD3iPcNvJXZKk0mLDccFg&#10;T++GqvYyWgVjM5W74mvRH6+JTVsrjSnPs1KPD/PpDUSgOfyH/9qFVvD8Ar9f4g+Q+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WQOPEAAAA2wAAAA8AAAAAAAAAAAAAAAAA&#10;nwIAAGRycy9kb3ducmV2LnhtbFBLBQYAAAAABAAEAPcAAACQAwAAAAA=&#10;">
                  <v:imagedata r:id="rId15" o:title=""/>
                </v:shape>
                <v:shape id="Picture 44" o:spid="_x0000_s1031" type="#_x0000_t75" style="position:absolute;left:7783;top:213;width:25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7NkvCAAAA2wAAAA8AAABkcnMvZG93bnJldi54bWxET01rwkAQvRf8D8sIXopuWkvR1FWkRUxP&#10;pVY8D9lpEszOht3RxP767qHQ4+N9rzaDa9WVQmw8G3iYZaCIS28brgwcv3bTBagoyBZbz2TgRhE2&#10;69HdCnPre/6k60EqlUI45migFulyrWNZk8M48x1x4r59cCgJhkrbgH0Kd61+zLJn7bDh1FBjR681&#10;lefDxRl4+7gVy8KFRt77+f3pJP3P/lIZMxkP2xdQQoP8i//chTXwlMamL+kH6P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ezZLwgAAANsAAAAPAAAAAAAAAAAAAAAAAJ8C&#10;AABkcnMvZG93bnJldi54bWxQSwUGAAAAAAQABAD3AAAAjgMAAAAA&#10;">
                  <v:imagedata r:id="rId16" o:title=""/>
                </v:shape>
                <w10:wrap type="topAndBottom" anchorx="page"/>
              </v:group>
            </w:pict>
          </mc:Fallback>
        </mc:AlternateContent>
      </w:r>
      <w:r w:rsidRPr="008A0A5C"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5241290</wp:posOffset>
                </wp:positionH>
                <wp:positionV relativeFrom="paragraph">
                  <wp:posOffset>130810</wp:posOffset>
                </wp:positionV>
                <wp:extent cx="1423670" cy="21209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212090"/>
                          <a:chOff x="8254" y="206"/>
                          <a:chExt cx="2242" cy="334"/>
                        </a:xfrm>
                      </wpg:grpSpPr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8253" y="212"/>
                            <a:ext cx="2242" cy="327"/>
                          </a:xfrm>
                          <a:custGeom>
                            <a:avLst/>
                            <a:gdLst>
                              <a:gd name="T0" fmla="+- 0 8414 8254"/>
                              <a:gd name="T1" fmla="*/ T0 w 2242"/>
                              <a:gd name="T2" fmla="+- 0 511 213"/>
                              <a:gd name="T3" fmla="*/ 511 h 327"/>
                              <a:gd name="T4" fmla="+- 0 8290 8254"/>
                              <a:gd name="T5" fmla="*/ T4 w 2242"/>
                              <a:gd name="T6" fmla="+- 0 511 213"/>
                              <a:gd name="T7" fmla="*/ 511 h 327"/>
                              <a:gd name="T8" fmla="+- 0 8290 8254"/>
                              <a:gd name="T9" fmla="*/ T8 w 2242"/>
                              <a:gd name="T10" fmla="+- 0 213 213"/>
                              <a:gd name="T11" fmla="*/ 213 h 327"/>
                              <a:gd name="T12" fmla="+- 0 8254 8254"/>
                              <a:gd name="T13" fmla="*/ T12 w 2242"/>
                              <a:gd name="T14" fmla="+- 0 213 213"/>
                              <a:gd name="T15" fmla="*/ 213 h 327"/>
                              <a:gd name="T16" fmla="+- 0 8254 8254"/>
                              <a:gd name="T17" fmla="*/ T16 w 2242"/>
                              <a:gd name="T18" fmla="+- 0 511 213"/>
                              <a:gd name="T19" fmla="*/ 511 h 327"/>
                              <a:gd name="T20" fmla="+- 0 8254 8254"/>
                              <a:gd name="T21" fmla="*/ T20 w 2242"/>
                              <a:gd name="T22" fmla="+- 0 519 213"/>
                              <a:gd name="T23" fmla="*/ 519 h 327"/>
                              <a:gd name="T24" fmla="+- 0 8254 8254"/>
                              <a:gd name="T25" fmla="*/ T24 w 2242"/>
                              <a:gd name="T26" fmla="+- 0 539 213"/>
                              <a:gd name="T27" fmla="*/ 539 h 327"/>
                              <a:gd name="T28" fmla="+- 0 8408 8254"/>
                              <a:gd name="T29" fmla="*/ T28 w 2242"/>
                              <a:gd name="T30" fmla="+- 0 539 213"/>
                              <a:gd name="T31" fmla="*/ 539 h 327"/>
                              <a:gd name="T32" fmla="+- 0 8408 8254"/>
                              <a:gd name="T33" fmla="*/ T32 w 2242"/>
                              <a:gd name="T34" fmla="+- 0 519 213"/>
                              <a:gd name="T35" fmla="*/ 519 h 327"/>
                              <a:gd name="T36" fmla="+- 0 8414 8254"/>
                              <a:gd name="T37" fmla="*/ T36 w 2242"/>
                              <a:gd name="T38" fmla="+- 0 519 213"/>
                              <a:gd name="T39" fmla="*/ 519 h 327"/>
                              <a:gd name="T40" fmla="+- 0 8414 8254"/>
                              <a:gd name="T41" fmla="*/ T40 w 2242"/>
                              <a:gd name="T42" fmla="+- 0 511 213"/>
                              <a:gd name="T43" fmla="*/ 511 h 327"/>
                              <a:gd name="T44" fmla="+- 0 8568 8254"/>
                              <a:gd name="T45" fmla="*/ T44 w 2242"/>
                              <a:gd name="T46" fmla="+- 0 213 213"/>
                              <a:gd name="T47" fmla="*/ 213 h 327"/>
                              <a:gd name="T48" fmla="+- 0 8436 8254"/>
                              <a:gd name="T49" fmla="*/ T48 w 2242"/>
                              <a:gd name="T50" fmla="+- 0 213 213"/>
                              <a:gd name="T51" fmla="*/ 213 h 327"/>
                              <a:gd name="T52" fmla="+- 0 8436 8254"/>
                              <a:gd name="T53" fmla="*/ T52 w 2242"/>
                              <a:gd name="T54" fmla="+- 0 244 213"/>
                              <a:gd name="T55" fmla="*/ 244 h 327"/>
                              <a:gd name="T56" fmla="+- 0 8484 8254"/>
                              <a:gd name="T57" fmla="*/ T56 w 2242"/>
                              <a:gd name="T58" fmla="+- 0 244 213"/>
                              <a:gd name="T59" fmla="*/ 244 h 327"/>
                              <a:gd name="T60" fmla="+- 0 8484 8254"/>
                              <a:gd name="T61" fmla="*/ T60 w 2242"/>
                              <a:gd name="T62" fmla="+- 0 513 213"/>
                              <a:gd name="T63" fmla="*/ 513 h 327"/>
                              <a:gd name="T64" fmla="+- 0 8436 8254"/>
                              <a:gd name="T65" fmla="*/ T64 w 2242"/>
                              <a:gd name="T66" fmla="+- 0 513 213"/>
                              <a:gd name="T67" fmla="*/ 513 h 327"/>
                              <a:gd name="T68" fmla="+- 0 8436 8254"/>
                              <a:gd name="T69" fmla="*/ T68 w 2242"/>
                              <a:gd name="T70" fmla="+- 0 540 213"/>
                              <a:gd name="T71" fmla="*/ 540 h 327"/>
                              <a:gd name="T72" fmla="+- 0 8568 8254"/>
                              <a:gd name="T73" fmla="*/ T72 w 2242"/>
                              <a:gd name="T74" fmla="+- 0 540 213"/>
                              <a:gd name="T75" fmla="*/ 540 h 327"/>
                              <a:gd name="T76" fmla="+- 0 8568 8254"/>
                              <a:gd name="T77" fmla="*/ T76 w 2242"/>
                              <a:gd name="T78" fmla="+- 0 513 213"/>
                              <a:gd name="T79" fmla="*/ 513 h 327"/>
                              <a:gd name="T80" fmla="+- 0 8520 8254"/>
                              <a:gd name="T81" fmla="*/ T80 w 2242"/>
                              <a:gd name="T82" fmla="+- 0 513 213"/>
                              <a:gd name="T83" fmla="*/ 513 h 327"/>
                              <a:gd name="T84" fmla="+- 0 8520 8254"/>
                              <a:gd name="T85" fmla="*/ T84 w 2242"/>
                              <a:gd name="T86" fmla="+- 0 244 213"/>
                              <a:gd name="T87" fmla="*/ 244 h 327"/>
                              <a:gd name="T88" fmla="+- 0 8568 8254"/>
                              <a:gd name="T89" fmla="*/ T88 w 2242"/>
                              <a:gd name="T90" fmla="+- 0 244 213"/>
                              <a:gd name="T91" fmla="*/ 244 h 327"/>
                              <a:gd name="T92" fmla="+- 0 8568 8254"/>
                              <a:gd name="T93" fmla="*/ T92 w 2242"/>
                              <a:gd name="T94" fmla="+- 0 213 213"/>
                              <a:gd name="T95" fmla="*/ 213 h 327"/>
                              <a:gd name="T96" fmla="+- 0 10495 8254"/>
                              <a:gd name="T97" fmla="*/ T96 w 2242"/>
                              <a:gd name="T98" fmla="+- 0 518 213"/>
                              <a:gd name="T99" fmla="*/ 518 h 327"/>
                              <a:gd name="T100" fmla="+- 0 10493 8254"/>
                              <a:gd name="T101" fmla="*/ T100 w 2242"/>
                              <a:gd name="T102" fmla="+- 0 504 213"/>
                              <a:gd name="T103" fmla="*/ 504 h 327"/>
                              <a:gd name="T104" fmla="+- 0 10486 8254"/>
                              <a:gd name="T105" fmla="*/ T104 w 2242"/>
                              <a:gd name="T106" fmla="+- 0 493 213"/>
                              <a:gd name="T107" fmla="*/ 493 h 327"/>
                              <a:gd name="T108" fmla="+- 0 10475 8254"/>
                              <a:gd name="T109" fmla="*/ T108 w 2242"/>
                              <a:gd name="T110" fmla="+- 0 485 213"/>
                              <a:gd name="T111" fmla="*/ 485 h 327"/>
                              <a:gd name="T112" fmla="+- 0 10462 8254"/>
                              <a:gd name="T113" fmla="*/ T112 w 2242"/>
                              <a:gd name="T114" fmla="+- 0 482 213"/>
                              <a:gd name="T115" fmla="*/ 482 h 327"/>
                              <a:gd name="T116" fmla="+- 0 10450 8254"/>
                              <a:gd name="T117" fmla="*/ T116 w 2242"/>
                              <a:gd name="T118" fmla="+- 0 485 213"/>
                              <a:gd name="T119" fmla="*/ 485 h 327"/>
                              <a:gd name="T120" fmla="+- 0 10440 8254"/>
                              <a:gd name="T121" fmla="*/ T120 w 2242"/>
                              <a:gd name="T122" fmla="+- 0 493 213"/>
                              <a:gd name="T123" fmla="*/ 493 h 327"/>
                              <a:gd name="T124" fmla="+- 0 10433 8254"/>
                              <a:gd name="T125" fmla="*/ T124 w 2242"/>
                              <a:gd name="T126" fmla="+- 0 504 213"/>
                              <a:gd name="T127" fmla="*/ 504 h 327"/>
                              <a:gd name="T128" fmla="+- 0 10430 8254"/>
                              <a:gd name="T129" fmla="*/ T128 w 2242"/>
                              <a:gd name="T130" fmla="+- 0 518 213"/>
                              <a:gd name="T131" fmla="*/ 518 h 327"/>
                              <a:gd name="T132" fmla="+- 0 10433 8254"/>
                              <a:gd name="T133" fmla="*/ T132 w 2242"/>
                              <a:gd name="T134" fmla="+- 0 531 213"/>
                              <a:gd name="T135" fmla="*/ 531 h 327"/>
                              <a:gd name="T136" fmla="+- 0 10438 8254"/>
                              <a:gd name="T137" fmla="*/ T136 w 2242"/>
                              <a:gd name="T138" fmla="+- 0 540 213"/>
                              <a:gd name="T139" fmla="*/ 540 h 327"/>
                              <a:gd name="T140" fmla="+- 0 10487 8254"/>
                              <a:gd name="T141" fmla="*/ T140 w 2242"/>
                              <a:gd name="T142" fmla="+- 0 540 213"/>
                              <a:gd name="T143" fmla="*/ 540 h 327"/>
                              <a:gd name="T144" fmla="+- 0 10493 8254"/>
                              <a:gd name="T145" fmla="*/ T144 w 2242"/>
                              <a:gd name="T146" fmla="+- 0 531 213"/>
                              <a:gd name="T147" fmla="*/ 531 h 327"/>
                              <a:gd name="T148" fmla="+- 0 10495 8254"/>
                              <a:gd name="T149" fmla="*/ T148 w 2242"/>
                              <a:gd name="T150" fmla="+- 0 518 213"/>
                              <a:gd name="T151" fmla="*/ 518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242" h="327">
                                <a:moveTo>
                                  <a:pt x="160" y="298"/>
                                </a:moveTo>
                                <a:lnTo>
                                  <a:pt x="36" y="298"/>
                                </a:ln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8"/>
                                </a:lnTo>
                                <a:lnTo>
                                  <a:pt x="0" y="306"/>
                                </a:lnTo>
                                <a:lnTo>
                                  <a:pt x="0" y="326"/>
                                </a:lnTo>
                                <a:lnTo>
                                  <a:pt x="154" y="326"/>
                                </a:lnTo>
                                <a:lnTo>
                                  <a:pt x="154" y="306"/>
                                </a:lnTo>
                                <a:lnTo>
                                  <a:pt x="160" y="306"/>
                                </a:lnTo>
                                <a:lnTo>
                                  <a:pt x="160" y="298"/>
                                </a:lnTo>
                                <a:close/>
                                <a:moveTo>
                                  <a:pt x="314" y="0"/>
                                </a:moveTo>
                                <a:lnTo>
                                  <a:pt x="182" y="0"/>
                                </a:lnTo>
                                <a:lnTo>
                                  <a:pt x="182" y="31"/>
                                </a:lnTo>
                                <a:lnTo>
                                  <a:pt x="230" y="31"/>
                                </a:lnTo>
                                <a:lnTo>
                                  <a:pt x="230" y="300"/>
                                </a:lnTo>
                                <a:lnTo>
                                  <a:pt x="182" y="300"/>
                                </a:lnTo>
                                <a:lnTo>
                                  <a:pt x="182" y="327"/>
                                </a:lnTo>
                                <a:lnTo>
                                  <a:pt x="314" y="327"/>
                                </a:lnTo>
                                <a:lnTo>
                                  <a:pt x="314" y="300"/>
                                </a:lnTo>
                                <a:lnTo>
                                  <a:pt x="266" y="300"/>
                                </a:lnTo>
                                <a:lnTo>
                                  <a:pt x="266" y="31"/>
                                </a:lnTo>
                                <a:lnTo>
                                  <a:pt x="314" y="31"/>
                                </a:lnTo>
                                <a:lnTo>
                                  <a:pt x="314" y="0"/>
                                </a:lnTo>
                                <a:close/>
                                <a:moveTo>
                                  <a:pt x="2241" y="305"/>
                                </a:moveTo>
                                <a:lnTo>
                                  <a:pt x="2239" y="291"/>
                                </a:lnTo>
                                <a:lnTo>
                                  <a:pt x="2232" y="280"/>
                                </a:lnTo>
                                <a:lnTo>
                                  <a:pt x="2221" y="272"/>
                                </a:lnTo>
                                <a:lnTo>
                                  <a:pt x="2208" y="269"/>
                                </a:lnTo>
                                <a:lnTo>
                                  <a:pt x="2196" y="272"/>
                                </a:lnTo>
                                <a:lnTo>
                                  <a:pt x="2186" y="280"/>
                                </a:lnTo>
                                <a:lnTo>
                                  <a:pt x="2179" y="291"/>
                                </a:lnTo>
                                <a:lnTo>
                                  <a:pt x="2176" y="305"/>
                                </a:lnTo>
                                <a:lnTo>
                                  <a:pt x="2179" y="318"/>
                                </a:lnTo>
                                <a:lnTo>
                                  <a:pt x="2184" y="327"/>
                                </a:lnTo>
                                <a:lnTo>
                                  <a:pt x="2233" y="327"/>
                                </a:lnTo>
                                <a:lnTo>
                                  <a:pt x="2239" y="318"/>
                                </a:lnTo>
                                <a:lnTo>
                                  <a:pt x="2241" y="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3" y="205"/>
                            <a:ext cx="180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6" y="213"/>
                            <a:ext cx="192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5" y="205"/>
                            <a:ext cx="404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2" y="212"/>
                            <a:ext cx="418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2" y="213"/>
                            <a:ext cx="188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0250" y="213"/>
                            <a:ext cx="195" cy="327"/>
                          </a:xfrm>
                          <a:custGeom>
                            <a:avLst/>
                            <a:gdLst>
                              <a:gd name="T0" fmla="+- 0 10433 10250"/>
                              <a:gd name="T1" fmla="*/ T0 w 195"/>
                              <a:gd name="T2" fmla="+- 0 247 213"/>
                              <a:gd name="T3" fmla="*/ 247 h 327"/>
                              <a:gd name="T4" fmla="+- 0 10250 10250"/>
                              <a:gd name="T5" fmla="*/ T4 w 195"/>
                              <a:gd name="T6" fmla="+- 0 247 213"/>
                              <a:gd name="T7" fmla="*/ 247 h 327"/>
                              <a:gd name="T8" fmla="+- 0 10250 10250"/>
                              <a:gd name="T9" fmla="*/ T8 w 195"/>
                              <a:gd name="T10" fmla="+- 0 216 213"/>
                              <a:gd name="T11" fmla="*/ 216 h 327"/>
                              <a:gd name="T12" fmla="+- 0 10253 10250"/>
                              <a:gd name="T13" fmla="*/ T12 w 195"/>
                              <a:gd name="T14" fmla="+- 0 213 213"/>
                              <a:gd name="T15" fmla="*/ 213 h 327"/>
                              <a:gd name="T16" fmla="+- 0 10442 10250"/>
                              <a:gd name="T17" fmla="*/ T16 w 195"/>
                              <a:gd name="T18" fmla="+- 0 213 213"/>
                              <a:gd name="T19" fmla="*/ 213 h 327"/>
                              <a:gd name="T20" fmla="+- 0 10445 10250"/>
                              <a:gd name="T21" fmla="*/ T20 w 195"/>
                              <a:gd name="T22" fmla="+- 0 216 213"/>
                              <a:gd name="T23" fmla="*/ 216 h 327"/>
                              <a:gd name="T24" fmla="+- 0 10445 10250"/>
                              <a:gd name="T25" fmla="*/ T24 w 195"/>
                              <a:gd name="T26" fmla="+- 0 220 213"/>
                              <a:gd name="T27" fmla="*/ 220 h 327"/>
                              <a:gd name="T28" fmla="+- 0 10442 10250"/>
                              <a:gd name="T29" fmla="*/ T28 w 195"/>
                              <a:gd name="T30" fmla="+- 0 220 213"/>
                              <a:gd name="T31" fmla="*/ 220 h 327"/>
                              <a:gd name="T32" fmla="+- 0 10438 10250"/>
                              <a:gd name="T33" fmla="*/ T32 w 195"/>
                              <a:gd name="T34" fmla="+- 0 242 213"/>
                              <a:gd name="T35" fmla="*/ 242 h 327"/>
                              <a:gd name="T36" fmla="+- 0 10433 10250"/>
                              <a:gd name="T37" fmla="*/ T36 w 195"/>
                              <a:gd name="T38" fmla="+- 0 247 213"/>
                              <a:gd name="T39" fmla="*/ 247 h 327"/>
                              <a:gd name="T40" fmla="+- 0 10363 10250"/>
                              <a:gd name="T41" fmla="*/ T40 w 195"/>
                              <a:gd name="T42" fmla="+- 0 540 213"/>
                              <a:gd name="T43" fmla="*/ 540 h 327"/>
                              <a:gd name="T44" fmla="+- 0 10325 10250"/>
                              <a:gd name="T45" fmla="*/ T44 w 195"/>
                              <a:gd name="T46" fmla="+- 0 540 213"/>
                              <a:gd name="T47" fmla="*/ 540 h 327"/>
                              <a:gd name="T48" fmla="+- 0 10325 10250"/>
                              <a:gd name="T49" fmla="*/ T48 w 195"/>
                              <a:gd name="T50" fmla="+- 0 247 213"/>
                              <a:gd name="T51" fmla="*/ 247 h 327"/>
                              <a:gd name="T52" fmla="+- 0 10363 10250"/>
                              <a:gd name="T53" fmla="*/ T52 w 195"/>
                              <a:gd name="T54" fmla="+- 0 247 213"/>
                              <a:gd name="T55" fmla="*/ 247 h 327"/>
                              <a:gd name="T56" fmla="+- 0 10363 10250"/>
                              <a:gd name="T57" fmla="*/ T56 w 195"/>
                              <a:gd name="T58" fmla="+- 0 540 213"/>
                              <a:gd name="T59" fmla="*/ 540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95" h="327">
                                <a:moveTo>
                                  <a:pt x="183" y="34"/>
                                </a:moveTo>
                                <a:lnTo>
                                  <a:pt x="0" y="34"/>
                                </a:ln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192" y="0"/>
                                </a:lnTo>
                                <a:lnTo>
                                  <a:pt x="195" y="3"/>
                                </a:lnTo>
                                <a:lnTo>
                                  <a:pt x="195" y="7"/>
                                </a:lnTo>
                                <a:lnTo>
                                  <a:pt x="192" y="7"/>
                                </a:lnTo>
                                <a:lnTo>
                                  <a:pt x="188" y="29"/>
                                </a:lnTo>
                                <a:lnTo>
                                  <a:pt x="183" y="34"/>
                                </a:lnTo>
                                <a:close/>
                                <a:moveTo>
                                  <a:pt x="113" y="327"/>
                                </a:moveTo>
                                <a:lnTo>
                                  <a:pt x="75" y="327"/>
                                </a:lnTo>
                                <a:lnTo>
                                  <a:pt x="75" y="34"/>
                                </a:lnTo>
                                <a:lnTo>
                                  <a:pt x="113" y="34"/>
                                </a:lnTo>
                                <a:lnTo>
                                  <a:pt x="113" y="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E53D3" id="Group 35" o:spid="_x0000_s1026" style="position:absolute;margin-left:412.7pt;margin-top:10.3pt;width:112.1pt;height:16.7pt;z-index:-15727616;mso-wrap-distance-left:0;mso-wrap-distance-right:0;mso-position-horizontal-relative:page" coordorigin="8254,206" coordsize="2242,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">
                <v:shape id="AutoShape 42" o:spid="_x0000_s1027" style="position:absolute;left:8253;top:212;width:2242;height:327;visibility:visible;mso-wrap-style:square;v-text-anchor:top" coordsize="2242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hpX8MA&#10;AADbAAAADwAAAGRycy9kb3ducmV2LnhtbESPW4vCMBSE3xf8D+EIvq2pF0SqUUQQZZfFK/p6aI5t&#10;sTkJTdT67zfCwj4OM/MNM503phIPqn1pWUGvm4AgzqwuOVdwOq4+xyB8QNZYWSYFL/Iwn7U+pphq&#10;++Q9PQ4hFxHCPkUFRQguldJnBRn0XeuIo3e1tcEQZZ1LXeMzwk0l+0kykgZLjgsFOloWlN0Od6Pg&#10;7Iff2SXcftb30/ZrN87dhbRTqtNuFhMQgZrwH/5rb7SCwQjeX+I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hpX8MAAADbAAAADwAAAAAAAAAAAAAAAACYAgAAZHJzL2Rv&#10;d25yZXYueG1sUEsFBgAAAAAEAAQA9QAAAIgDAAAAAA==&#10;" path="m160,298r-124,l36,,,,,298r,8l,326r154,l154,306r6,l160,298xm314,l182,r,31l230,31r,269l182,300r,27l314,327r,-27l266,300r,-269l314,31,314,xm2241,305r-2,-14l2232,280r-11,-8l2208,269r-12,3l2186,280r-7,11l2176,305r3,13l2184,327r49,l2239,318r2,-13xe" fillcolor="#1a3672" stroked="f">
                  <v:path arrowok="t" o:connecttype="custom" o:connectlocs="160,511;36,511;36,213;0,213;0,511;0,519;0,539;154,539;154,519;160,519;160,511;314,213;182,213;182,244;230,244;230,513;182,513;182,540;314,540;314,513;266,513;266,244;314,244;314,213;2241,518;2239,504;2232,493;2221,485;2208,482;2196,485;2186,493;2179,504;2176,518;2179,531;2184,540;2233,540;2239,531;2241,518" o:connectangles="0,0,0,0,0,0,0,0,0,0,0,0,0,0,0,0,0,0,0,0,0,0,0,0,0,0,0,0,0,0,0,0,0,0,0,0,0,0"/>
                </v:shape>
                <v:shape id="Picture 41" o:spid="_x0000_s1028" type="#_x0000_t75" style="position:absolute;left:8613;top:205;width:180;height: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SrmDCAAAA2wAAAA8AAABkcnMvZG93bnJldi54bWxEj0GLwjAUhO+C/yE8wZumKnSla5RFEcWb&#10;VZG9PZq3bbF5KU209d8bQdjjMDPfMItVZyrxoMaVlhVMxhEI4szqknMF59N2NAfhPLLGyjIpeJKD&#10;1bLfW2CibctHeqQ+FwHCLkEFhfd1IqXLCjLoxrYmDt6fbQz6IJtc6gbbADeVnEZRLA2WHBYKrGld&#10;UHZL70bBZhfNKip3E39NL/H9dq3jQ/ur1HDQ/XyD8NT5//CnvdcKZl/w/hJ+gF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kq5gwgAAANsAAAAPAAAAAAAAAAAAAAAAAJ8C&#10;AABkcnMvZG93bnJldi54bWxQSwUGAAAAAAQABAD3AAAAjgMAAAAA&#10;">
                  <v:imagedata r:id="rId22" o:title=""/>
                </v:shape>
                <v:shape id="Picture 40" o:spid="_x0000_s1029" type="#_x0000_t75" style="position:absolute;left:8856;top:213;width:192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66x7CAAAA2wAAAA8AAABkcnMvZG93bnJldi54bWxET01rwkAQvRf8D8sIvdWNVkqNrhIL0uKh&#10;UvXibchOk9TsbNjZavz37qHQ4+N9L1a9a9WFgjSeDYxHGSji0tuGKwPHw+bpFZREZIutZzJwI4HV&#10;cvCwwNz6K3/RZR8rlUJYcjRQx9jlWktZk0MZ+Y44cd8+OIwJhkrbgNcU7lo9ybIX7bDh1FBjR281&#10;lef9rzPwuZkUay9hfJh179tdMZXi5yTGPA77Yg4qUh//xX/uD2vgOY1NX9IP0M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+usewgAAANsAAAAPAAAAAAAAAAAAAAAAAJ8C&#10;AABkcnMvZG93bnJldi54bWxQSwUGAAAAAAQABAD3AAAAjgMAAAAA&#10;">
                  <v:imagedata r:id="rId23" o:title=""/>
                </v:shape>
                <v:shape id="Picture 39" o:spid="_x0000_s1030" type="#_x0000_t75" style="position:absolute;left:9105;top:205;width:404;height: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J30fFAAAA2wAAAA8AAABkcnMvZG93bnJldi54bWxEj09rwkAUxO8Fv8PyhN7qxhZsm7qK+Ae9&#10;iDHtocdH9jUbmn2bZlcTv70rFDwOM/MbZjrvbS3O1PrKsYLxKAFBXDhdcang63Pz9AbCB2SNtWNS&#10;cCEP89ngYYqpdh0f6ZyHUkQI+xQVmBCaVEpfGLLoR64hjt6Pay2GKNtS6ha7CLe1fE6SibRYcVww&#10;2NDSUPGbn6yC12x/wb+tC13+fVx12SFbm0Wm1OOwX3yACNSHe/i/vdMKXt7h9iX+ADm7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Sd9HxQAAANsAAAAPAAAAAAAAAAAAAAAA&#10;AJ8CAABkcnMvZG93bnJldi54bWxQSwUGAAAAAAQABAD3AAAAkQMAAAAA&#10;">
                  <v:imagedata r:id="rId24" o:title=""/>
                </v:shape>
                <v:shape id="Picture 38" o:spid="_x0000_s1031" type="#_x0000_t75" style="position:absolute;left:9552;top:212;width:418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PON3AAAAA2wAAAA8AAABkcnMvZG93bnJldi54bWxET8uKwjAU3QvzD+EOzM6myiBSTYsMDLhw&#10;BF8Ld5fm2habm9Jk+vDrzUJweTjvdTaYWnTUusqyglkUgyDOra64UHA+/U6XIJxH1lhbJgUjOcjS&#10;j8kaE217PlB39IUIIewSVFB63yRSurwkgy6yDXHgbrY16ANsC6lb7EO4qeU8jhfSYMWhocSGfkrK&#10;78d/o2DXdTJu+sX+UoyP68zmu/Hv5pT6+hw2KxCeBv8Wv9xbreA7rA9fwg+Q6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4843cAAAADbAAAADwAAAAAAAAAAAAAAAACfAgAA&#10;ZHJzL2Rvd25yZXYueG1sUEsFBgAAAAAEAAQA9wAAAIwDAAAAAA==&#10;">
                  <v:imagedata r:id="rId25" o:title=""/>
                </v:shape>
                <v:shape id="Picture 37" o:spid="_x0000_s1032" type="#_x0000_t75" style="position:absolute;left:10032;top:213;width:188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ms9rEAAAA2wAAAA8AAABkcnMvZG93bnJldi54bWxEj0FrwkAUhO8F/8PyBC/FbFKKlegqIkgL&#10;hUI0hx4f2Wc2mH0bsmsS/323UOhxmJlvmO1+sq0YqPeNYwVZkoIgrpxuuFZQXk7LNQgfkDW2jknB&#10;gzzsd7OnLebajVzQcA61iBD2OSowIXS5lL4yZNEnriOO3tX1FkOUfS11j2OE21a+pOlKWmw4Lhjs&#10;6Gioup3vVsHnIXt+x2yVngr6fkM5FV/lzSi1mE+HDYhAU/gP/7U/tILXDH6/xB8gd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2ms9rEAAAA2wAAAA8AAAAAAAAAAAAAAAAA&#10;nwIAAGRycy9kb3ducmV2LnhtbFBLBQYAAAAABAAEAPcAAACQAwAAAAA=&#10;">
                  <v:imagedata r:id="rId26" o:title=""/>
                </v:shape>
                <v:shape id="AutoShape 36" o:spid="_x0000_s1033" style="position:absolute;left:10250;top:213;width:195;height:327;visibility:visible;mso-wrap-style:square;v-text-anchor:top" coordsize="195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pL8IA&#10;AADbAAAADwAAAGRycy9kb3ducmV2LnhtbESP3YrCMBSE7xd8h3AEb0RTxd9qlLIgiKzg3wMcmmNb&#10;bE5Kk6317Y2wsJfDzHzDrLetKUVDtSssKxgNIxDEqdUFZwpu191gAcJ5ZI2lZVLwIgfbTedrjbG2&#10;Tz5Tc/GZCBB2MSrIva9iKV2ak0E3tBVx8O62NuiDrDOpa3wGuCnlOIpm0mDBYSHHir5zSh+XX6Pg&#10;fPhJmqu8JfMkW/YNneT0OGuU6nXbZAXCU+v/w3/tvVYwGcPn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jKkvwgAAANsAAAAPAAAAAAAAAAAAAAAAAJgCAABkcnMvZG93&#10;bnJldi54bWxQSwUGAAAAAAQABAD1AAAAhwMAAAAA&#10;" path="m183,34l,34,,3,3,,192,r3,3l195,7r-3,l188,29r-5,5xm113,327r-38,l75,34r38,l113,327xe" fillcolor="#1a3672" stroked="f">
                  <v:path arrowok="t" o:connecttype="custom" o:connectlocs="183,247;0,247;0,216;3,213;192,213;195,216;195,220;192,220;188,242;183,247;113,540;75,540;75,247;113,247;113,540" o:connectangles="0,0,0,0,0,0,0,0,0,0,0,0,0,0,0"/>
                </v:shape>
                <w10:wrap type="topAndBottom" anchorx="page"/>
              </v:group>
            </w:pict>
          </mc:Fallback>
        </mc:AlternateContent>
      </w:r>
      <w:r w:rsidR="00B248C5" w:rsidRPr="008A0A5C">
        <w:rPr>
          <w:rFonts w:ascii="Arial" w:hAnsi="Arial" w:cs="Arial"/>
          <w:sz w:val="20"/>
        </w:rPr>
        <w:t xml:space="preserve"> </w:t>
      </w:r>
    </w:p>
    <w:p w:rsidR="00095437" w:rsidRPr="008A0A5C" w:rsidRDefault="00095437" w:rsidP="00594E44">
      <w:pPr>
        <w:pStyle w:val="Textkrper"/>
        <w:spacing w:before="6"/>
        <w:rPr>
          <w:rFonts w:ascii="Arial" w:hAnsi="Arial" w:cs="Arial"/>
          <w:sz w:val="14"/>
        </w:rPr>
        <w:sectPr w:rsidR="00095437" w:rsidRPr="008A0A5C">
          <w:type w:val="continuous"/>
          <w:pgSz w:w="11910" w:h="16840"/>
          <w:pgMar w:top="520" w:right="1020" w:bottom="280" w:left="1300" w:header="720" w:footer="720" w:gutter="0"/>
          <w:cols w:space="720"/>
        </w:sectPr>
      </w:pPr>
    </w:p>
    <w:p w:rsidR="00BE2498" w:rsidRPr="008A0A5C" w:rsidRDefault="00505F0C" w:rsidP="00095437">
      <w:pPr>
        <w:spacing w:before="1"/>
        <w:ind w:left="118" w:right="110"/>
        <w:jc w:val="both"/>
        <w:rPr>
          <w:rFonts w:ascii="Arial" w:hAnsi="Arial" w:cs="Arial"/>
          <w:spacing w:val="1"/>
        </w:rPr>
      </w:pPr>
      <w:r w:rsidRPr="008A0A5C">
        <w:rPr>
          <w:rFonts w:ascii="Arial" w:hAnsi="Arial" w:cs="Arial"/>
        </w:rPr>
        <w:lastRenderedPageBreak/>
        <w:t>Die</w:t>
      </w:r>
      <w:r w:rsidRPr="008A0A5C">
        <w:rPr>
          <w:rFonts w:ascii="Arial" w:hAnsi="Arial" w:cs="Arial"/>
          <w:spacing w:val="1"/>
        </w:rPr>
        <w:t xml:space="preserve"> </w:t>
      </w:r>
      <w:r w:rsidRPr="008A0A5C">
        <w:rPr>
          <w:rFonts w:ascii="Arial" w:hAnsi="Arial" w:cs="Arial"/>
        </w:rPr>
        <w:t>Erstattung</w:t>
      </w:r>
      <w:r w:rsidRPr="008A0A5C">
        <w:rPr>
          <w:rFonts w:ascii="Arial" w:hAnsi="Arial" w:cs="Arial"/>
          <w:spacing w:val="1"/>
        </w:rPr>
        <w:t xml:space="preserve"> </w:t>
      </w:r>
      <w:r w:rsidRPr="008A0A5C">
        <w:rPr>
          <w:rFonts w:ascii="Arial" w:hAnsi="Arial" w:cs="Arial"/>
        </w:rPr>
        <w:t>erfolgt innerhalb von 4 Wochen</w:t>
      </w:r>
      <w:r w:rsidR="009E4B98">
        <w:rPr>
          <w:rFonts w:ascii="Arial" w:hAnsi="Arial" w:cs="Arial"/>
        </w:rPr>
        <w:t xml:space="preserve">, nach Eingang des vollständig befüllten Formulars, </w:t>
      </w:r>
      <w:r w:rsidR="009E4B98" w:rsidRPr="00563AAD">
        <w:rPr>
          <w:rFonts w:ascii="Arial" w:hAnsi="Arial" w:cs="Arial"/>
        </w:rPr>
        <w:t xml:space="preserve"> </w:t>
      </w:r>
      <w:r w:rsidRPr="008A0A5C">
        <w:rPr>
          <w:rFonts w:ascii="Arial" w:hAnsi="Arial" w:cs="Arial"/>
        </w:rPr>
        <w:t xml:space="preserve"> auf das angegeben SEPA-Konto</w:t>
      </w:r>
      <w:r w:rsidRPr="008A0A5C">
        <w:rPr>
          <w:rFonts w:ascii="Arial" w:hAnsi="Arial" w:cs="Arial"/>
          <w:spacing w:val="1"/>
        </w:rPr>
        <w:t xml:space="preserve"> </w:t>
      </w:r>
      <w:r w:rsidRPr="008A0A5C">
        <w:rPr>
          <w:rFonts w:ascii="Arial" w:hAnsi="Arial" w:cs="Arial"/>
        </w:rPr>
        <w:t>und</w:t>
      </w:r>
      <w:r w:rsidRPr="008A0A5C">
        <w:rPr>
          <w:rFonts w:ascii="Arial" w:hAnsi="Arial" w:cs="Arial"/>
          <w:spacing w:val="1"/>
        </w:rPr>
        <w:t xml:space="preserve"> ist </w:t>
      </w:r>
      <w:r w:rsidR="00095437" w:rsidRPr="008A0A5C">
        <w:rPr>
          <w:rFonts w:ascii="Arial" w:hAnsi="Arial" w:cs="Arial"/>
          <w:spacing w:val="1"/>
        </w:rPr>
        <w:t xml:space="preserve">auf </w:t>
      </w:r>
      <w:r w:rsidRPr="008A0A5C">
        <w:rPr>
          <w:rFonts w:ascii="Arial" w:hAnsi="Arial" w:cs="Arial"/>
        </w:rPr>
        <w:t>den</w:t>
      </w:r>
      <w:r w:rsidRPr="008A0A5C">
        <w:rPr>
          <w:rFonts w:ascii="Arial" w:hAnsi="Arial" w:cs="Arial"/>
          <w:spacing w:val="1"/>
        </w:rPr>
        <w:t xml:space="preserve"> </w:t>
      </w:r>
      <w:r w:rsidRPr="008A0A5C">
        <w:rPr>
          <w:rFonts w:ascii="Arial" w:hAnsi="Arial" w:cs="Arial"/>
        </w:rPr>
        <w:t>gezahlten</w:t>
      </w:r>
      <w:r w:rsidRPr="008A0A5C">
        <w:rPr>
          <w:rFonts w:ascii="Arial" w:hAnsi="Arial" w:cs="Arial"/>
          <w:spacing w:val="1"/>
        </w:rPr>
        <w:t xml:space="preserve"> </w:t>
      </w:r>
      <w:r w:rsidRPr="008A0A5C">
        <w:rPr>
          <w:rFonts w:ascii="Arial" w:hAnsi="Arial" w:cs="Arial"/>
        </w:rPr>
        <w:t>Eintrittskartenpreis</w:t>
      </w:r>
      <w:r w:rsidRPr="008A0A5C">
        <w:rPr>
          <w:rFonts w:ascii="Arial" w:hAnsi="Arial" w:cs="Arial"/>
          <w:spacing w:val="1"/>
        </w:rPr>
        <w:t xml:space="preserve"> </w:t>
      </w:r>
      <w:r w:rsidRPr="008A0A5C">
        <w:rPr>
          <w:rFonts w:ascii="Arial" w:hAnsi="Arial" w:cs="Arial"/>
        </w:rPr>
        <w:t>beschränkt.</w:t>
      </w:r>
      <w:r w:rsidRPr="008A0A5C">
        <w:rPr>
          <w:rFonts w:ascii="Arial" w:hAnsi="Arial" w:cs="Arial"/>
          <w:spacing w:val="1"/>
        </w:rPr>
        <w:t xml:space="preserve"> </w:t>
      </w:r>
    </w:p>
    <w:p w:rsidR="009E4B98" w:rsidRDefault="009E4B98" w:rsidP="00095437">
      <w:pPr>
        <w:spacing w:before="1"/>
        <w:ind w:left="118" w:right="110"/>
        <w:jc w:val="both"/>
        <w:rPr>
          <w:rFonts w:ascii="Arial" w:hAnsi="Arial" w:cs="Arial"/>
          <w:spacing w:val="1"/>
        </w:rPr>
      </w:pPr>
    </w:p>
    <w:p w:rsidR="00505F0C" w:rsidRPr="008A0A5C" w:rsidRDefault="00BE2498" w:rsidP="00095437">
      <w:pPr>
        <w:spacing w:before="1"/>
        <w:ind w:left="118" w:right="110"/>
        <w:jc w:val="both"/>
        <w:rPr>
          <w:rFonts w:ascii="Arial" w:hAnsi="Arial" w:cs="Arial"/>
        </w:rPr>
      </w:pPr>
      <w:r w:rsidRPr="008A0A5C">
        <w:rPr>
          <w:rFonts w:ascii="Arial" w:hAnsi="Arial" w:cs="Arial"/>
          <w:spacing w:val="1"/>
        </w:rPr>
        <w:t xml:space="preserve">Hiermit bestätige ich Berechtigter der Rückerstattung zu sein. </w:t>
      </w:r>
      <w:r w:rsidR="00505F0C" w:rsidRPr="008A0A5C">
        <w:rPr>
          <w:rFonts w:ascii="Arial" w:hAnsi="Arial" w:cs="Arial"/>
        </w:rPr>
        <w:t>Der Verarbeitung meiner Daten durch JenaKultur zur Abwicklung der Ticket-Erstattung stimme ich zu.</w:t>
      </w:r>
      <w:r w:rsidRPr="008A0A5C">
        <w:rPr>
          <w:rFonts w:ascii="Arial" w:hAnsi="Arial" w:cs="Arial"/>
        </w:rPr>
        <w:t xml:space="preserve"> </w:t>
      </w:r>
    </w:p>
    <w:p w:rsidR="00247AB7" w:rsidRPr="008A0A5C" w:rsidRDefault="00247AB7">
      <w:pPr>
        <w:pStyle w:val="Textkrper"/>
        <w:spacing w:before="3"/>
        <w:rPr>
          <w:rFonts w:ascii="Arial" w:hAnsi="Arial" w:cs="Arial"/>
          <w:sz w:val="24"/>
        </w:rPr>
      </w:pPr>
    </w:p>
    <w:p w:rsidR="00505F0C" w:rsidRPr="008A0A5C" w:rsidRDefault="00505F0C">
      <w:pPr>
        <w:pStyle w:val="Textkrper"/>
        <w:spacing w:before="3"/>
        <w:rPr>
          <w:rFonts w:ascii="Arial" w:hAnsi="Arial" w:cs="Arial"/>
          <w:sz w:val="24"/>
        </w:rPr>
      </w:pPr>
    </w:p>
    <w:p w:rsidR="00505F0C" w:rsidRPr="008A0A5C" w:rsidRDefault="00505F0C">
      <w:pPr>
        <w:pStyle w:val="Textkrper"/>
        <w:spacing w:before="3"/>
        <w:rPr>
          <w:rFonts w:ascii="Arial" w:hAnsi="Arial" w:cs="Arial"/>
          <w:sz w:val="24"/>
        </w:rPr>
      </w:pPr>
    </w:p>
    <w:p w:rsidR="00505F0C" w:rsidRPr="008A0A5C" w:rsidRDefault="00505F0C">
      <w:pPr>
        <w:pStyle w:val="Textkrper"/>
        <w:spacing w:before="3"/>
        <w:rPr>
          <w:rFonts w:ascii="Arial" w:hAnsi="Arial" w:cs="Arial"/>
          <w:sz w:val="24"/>
        </w:rPr>
      </w:pPr>
    </w:p>
    <w:p w:rsidR="00294BCC" w:rsidRPr="008A0A5C" w:rsidRDefault="00734FD4" w:rsidP="00294BCC">
      <w:pPr>
        <w:tabs>
          <w:tab w:val="left" w:pos="5073"/>
        </w:tabs>
        <w:spacing w:before="93"/>
        <w:ind w:left="118"/>
        <w:rPr>
          <w:rFonts w:ascii="Arial" w:hAnsi="Arial" w:cs="Arial"/>
        </w:rPr>
      </w:pPr>
      <w:permStart w:id="2019646152" w:edGrp="everyone"/>
      <w:r w:rsidRPr="008A0A5C">
        <w:rPr>
          <w:rFonts w:ascii="Arial" w:hAnsi="Arial" w:cs="Arial"/>
        </w:rPr>
        <w:t>...</w:t>
      </w:r>
      <w:r w:rsidR="000F53C5">
        <w:rPr>
          <w:rFonts w:ascii="Arial" w:hAnsi="Arial" w:cs="Arial"/>
        </w:rPr>
        <w:t>..............</w:t>
      </w:r>
      <w:r w:rsidR="00095437" w:rsidRPr="008A0A5C">
        <w:rPr>
          <w:rFonts w:ascii="Arial" w:hAnsi="Arial" w:cs="Arial"/>
        </w:rPr>
        <w:t>.</w:t>
      </w:r>
      <w:permEnd w:id="2019646152"/>
      <w:r w:rsidRPr="008A0A5C">
        <w:rPr>
          <w:rFonts w:ascii="Arial" w:hAnsi="Arial" w:cs="Arial"/>
        </w:rPr>
        <w:tab/>
      </w:r>
      <w:permStart w:id="233340195" w:edGrp="everyone"/>
      <w:r w:rsidRPr="008A0A5C">
        <w:rPr>
          <w:rFonts w:ascii="Arial" w:hAnsi="Arial" w:cs="Arial"/>
        </w:rPr>
        <w:t>.....................................</w:t>
      </w:r>
      <w:r w:rsidR="000F53C5">
        <w:rPr>
          <w:rFonts w:ascii="Arial" w:hAnsi="Arial" w:cs="Arial"/>
        </w:rPr>
        <w:t>.......................</w:t>
      </w:r>
      <w:r w:rsidR="00095437" w:rsidRPr="008A0A5C">
        <w:rPr>
          <w:rFonts w:ascii="Arial" w:hAnsi="Arial" w:cs="Arial"/>
        </w:rPr>
        <w:t>.</w:t>
      </w:r>
      <w:permEnd w:id="233340195"/>
    </w:p>
    <w:p w:rsidR="00247AB7" w:rsidRPr="008A0A5C" w:rsidRDefault="00734FD4">
      <w:pPr>
        <w:tabs>
          <w:tab w:val="left" w:pos="5074"/>
        </w:tabs>
        <w:spacing w:before="2"/>
        <w:ind w:left="118"/>
        <w:rPr>
          <w:rFonts w:ascii="Arial" w:hAnsi="Arial" w:cs="Arial"/>
        </w:rPr>
      </w:pPr>
      <w:r w:rsidRPr="008A0A5C">
        <w:rPr>
          <w:rFonts w:ascii="Arial" w:hAnsi="Arial" w:cs="Arial"/>
        </w:rPr>
        <w:t>Ort, Datum</w:t>
      </w:r>
      <w:r w:rsidRPr="008A0A5C">
        <w:rPr>
          <w:rFonts w:ascii="Arial" w:hAnsi="Arial" w:cs="Arial"/>
        </w:rPr>
        <w:tab/>
        <w:t>Unterschrift</w:t>
      </w:r>
      <w:r w:rsidR="00294BCC" w:rsidRPr="008A0A5C">
        <w:rPr>
          <w:rFonts w:ascii="Arial" w:hAnsi="Arial" w:cs="Arial"/>
        </w:rPr>
        <w:t xml:space="preserve"> </w:t>
      </w:r>
    </w:p>
    <w:p w:rsidR="00247AB7" w:rsidRPr="008A0A5C" w:rsidRDefault="00247AB7">
      <w:pPr>
        <w:pStyle w:val="Textkrper"/>
        <w:rPr>
          <w:rFonts w:ascii="Arial" w:hAnsi="Arial" w:cs="Arial"/>
          <w:sz w:val="24"/>
        </w:rPr>
      </w:pPr>
    </w:p>
    <w:p w:rsidR="00247AB7" w:rsidRPr="008A0A5C" w:rsidRDefault="00247AB7">
      <w:pPr>
        <w:pStyle w:val="Textkrper"/>
        <w:rPr>
          <w:rFonts w:ascii="Arial" w:hAnsi="Arial" w:cs="Arial"/>
          <w:sz w:val="22"/>
        </w:rPr>
      </w:pPr>
    </w:p>
    <w:p w:rsidR="00294BCC" w:rsidRPr="008A0A5C" w:rsidRDefault="00294BCC">
      <w:pPr>
        <w:spacing w:line="252" w:lineRule="exact"/>
        <w:ind w:left="118"/>
        <w:rPr>
          <w:rFonts w:ascii="Arial" w:hAnsi="Arial" w:cs="Arial"/>
        </w:rPr>
      </w:pPr>
    </w:p>
    <w:p w:rsidR="00247AB7" w:rsidRPr="008A0A5C" w:rsidRDefault="00734FD4">
      <w:pPr>
        <w:spacing w:line="252" w:lineRule="exact"/>
        <w:ind w:left="118"/>
        <w:rPr>
          <w:rFonts w:ascii="Arial" w:hAnsi="Arial" w:cs="Arial"/>
        </w:rPr>
      </w:pPr>
      <w:r w:rsidRPr="008A0A5C">
        <w:rPr>
          <w:rFonts w:ascii="Arial" w:hAnsi="Arial" w:cs="Arial"/>
        </w:rPr>
        <w:t>Bitte</w:t>
      </w:r>
      <w:r w:rsidRPr="008A0A5C">
        <w:rPr>
          <w:rFonts w:ascii="Arial" w:hAnsi="Arial" w:cs="Arial"/>
          <w:spacing w:val="28"/>
        </w:rPr>
        <w:t xml:space="preserve"> </w:t>
      </w:r>
      <w:r w:rsidRPr="008A0A5C">
        <w:rPr>
          <w:rFonts w:ascii="Arial" w:hAnsi="Arial" w:cs="Arial"/>
        </w:rPr>
        <w:t>senden</w:t>
      </w:r>
      <w:r w:rsidRPr="008A0A5C">
        <w:rPr>
          <w:rFonts w:ascii="Arial" w:hAnsi="Arial" w:cs="Arial"/>
          <w:spacing w:val="29"/>
        </w:rPr>
        <w:t xml:space="preserve"> </w:t>
      </w:r>
      <w:r w:rsidRPr="008A0A5C">
        <w:rPr>
          <w:rFonts w:ascii="Arial" w:hAnsi="Arial" w:cs="Arial"/>
        </w:rPr>
        <w:t>Sie</w:t>
      </w:r>
      <w:r w:rsidRPr="008A0A5C">
        <w:rPr>
          <w:rFonts w:ascii="Arial" w:hAnsi="Arial" w:cs="Arial"/>
          <w:spacing w:val="31"/>
        </w:rPr>
        <w:t xml:space="preserve"> </w:t>
      </w:r>
      <w:r w:rsidRPr="008A0A5C">
        <w:rPr>
          <w:rFonts w:ascii="Arial" w:hAnsi="Arial" w:cs="Arial"/>
        </w:rPr>
        <w:t>die</w:t>
      </w:r>
      <w:r w:rsidRPr="008A0A5C">
        <w:rPr>
          <w:rFonts w:ascii="Arial" w:hAnsi="Arial" w:cs="Arial"/>
          <w:spacing w:val="26"/>
        </w:rPr>
        <w:t xml:space="preserve"> </w:t>
      </w:r>
      <w:r w:rsidRPr="008A0A5C">
        <w:rPr>
          <w:rFonts w:ascii="Arial" w:hAnsi="Arial" w:cs="Arial"/>
          <w:b/>
        </w:rPr>
        <w:t>Originaltickets</w:t>
      </w:r>
      <w:r w:rsidR="00B248C5" w:rsidRPr="008A0A5C">
        <w:rPr>
          <w:rFonts w:ascii="Arial" w:hAnsi="Arial" w:cs="Arial"/>
          <w:b/>
        </w:rPr>
        <w:t xml:space="preserve"> </w:t>
      </w:r>
      <w:r w:rsidR="00B248C5" w:rsidRPr="008A0A5C">
        <w:rPr>
          <w:rFonts w:ascii="Arial" w:hAnsi="Arial" w:cs="Arial"/>
        </w:rPr>
        <w:t>(Original oder Screenshot)</w:t>
      </w:r>
      <w:r w:rsidRPr="008A0A5C">
        <w:rPr>
          <w:rFonts w:ascii="Arial" w:hAnsi="Arial" w:cs="Arial"/>
          <w:b/>
          <w:spacing w:val="26"/>
        </w:rPr>
        <w:t xml:space="preserve"> </w:t>
      </w:r>
      <w:r w:rsidR="00AC312C" w:rsidRPr="008A0A5C">
        <w:rPr>
          <w:rFonts w:ascii="Arial" w:hAnsi="Arial" w:cs="Arial"/>
        </w:rPr>
        <w:t xml:space="preserve">bzw. die </w:t>
      </w:r>
      <w:r w:rsidRPr="008A0A5C">
        <w:rPr>
          <w:rFonts w:ascii="Arial" w:hAnsi="Arial" w:cs="Arial"/>
          <w:b/>
        </w:rPr>
        <w:t>print@home</w:t>
      </w:r>
      <w:r w:rsidRPr="008A0A5C">
        <w:rPr>
          <w:rFonts w:ascii="Arial" w:hAnsi="Arial" w:cs="Arial"/>
          <w:spacing w:val="29"/>
        </w:rPr>
        <w:t xml:space="preserve"> </w:t>
      </w:r>
      <w:r w:rsidR="00594E44" w:rsidRPr="008A0A5C">
        <w:rPr>
          <w:rFonts w:ascii="Arial" w:hAnsi="Arial" w:cs="Arial"/>
        </w:rPr>
        <w:t xml:space="preserve">Tickets </w:t>
      </w:r>
      <w:r w:rsidRPr="008A0A5C">
        <w:rPr>
          <w:rFonts w:ascii="Arial" w:hAnsi="Arial" w:cs="Arial"/>
        </w:rPr>
        <w:t>zusammen mit dem</w:t>
      </w:r>
      <w:r w:rsidR="00AC312C" w:rsidRPr="008A0A5C">
        <w:rPr>
          <w:rFonts w:ascii="Arial" w:hAnsi="Arial" w:cs="Arial"/>
        </w:rPr>
        <w:t xml:space="preserve"> </w:t>
      </w:r>
      <w:r w:rsidRPr="008A0A5C">
        <w:rPr>
          <w:rFonts w:ascii="Arial" w:hAnsi="Arial" w:cs="Arial"/>
        </w:rPr>
        <w:t xml:space="preserve">ausgefüllten </w:t>
      </w:r>
      <w:r w:rsidR="00BE2498" w:rsidRPr="008A0A5C">
        <w:rPr>
          <w:rFonts w:ascii="Arial" w:hAnsi="Arial" w:cs="Arial"/>
        </w:rPr>
        <w:t xml:space="preserve">und unterschriebenen </w:t>
      </w:r>
      <w:r w:rsidRPr="008A0A5C">
        <w:rPr>
          <w:rFonts w:ascii="Arial" w:hAnsi="Arial" w:cs="Arial"/>
        </w:rPr>
        <w:t>Formular an nachfolgende Adresse:</w:t>
      </w:r>
    </w:p>
    <w:p w:rsidR="00594E44" w:rsidRPr="008A0A5C" w:rsidRDefault="00594E44">
      <w:pPr>
        <w:spacing w:line="252" w:lineRule="exact"/>
        <w:ind w:left="118"/>
        <w:rPr>
          <w:rFonts w:ascii="Arial" w:hAnsi="Arial" w:cs="Arial"/>
        </w:rPr>
      </w:pPr>
    </w:p>
    <w:p w:rsidR="00594E44" w:rsidRPr="008A0A5C" w:rsidRDefault="00594E44">
      <w:pPr>
        <w:spacing w:line="252" w:lineRule="exact"/>
        <w:ind w:left="118"/>
        <w:rPr>
          <w:rFonts w:ascii="Arial" w:hAnsi="Arial" w:cs="Arial"/>
        </w:rPr>
      </w:pPr>
      <w:r w:rsidRPr="008A0A5C">
        <w:rPr>
          <w:rFonts w:ascii="Arial" w:hAnsi="Arial" w:cs="Arial"/>
        </w:rPr>
        <w:t xml:space="preserve">E-Mail: </w:t>
      </w:r>
      <w:hyperlink r:id="rId27" w:history="1">
        <w:r w:rsidRPr="008A0A5C">
          <w:rPr>
            <w:rStyle w:val="Hyperlink"/>
            <w:rFonts w:ascii="Arial" w:hAnsi="Arial" w:cs="Arial"/>
          </w:rPr>
          <w:t>tickets@jena.de</w:t>
        </w:r>
      </w:hyperlink>
    </w:p>
    <w:p w:rsidR="00594E44" w:rsidRPr="008A0A5C" w:rsidRDefault="00594E44">
      <w:pPr>
        <w:spacing w:line="252" w:lineRule="exact"/>
        <w:ind w:left="118"/>
        <w:rPr>
          <w:rFonts w:ascii="Arial" w:hAnsi="Arial" w:cs="Arial"/>
        </w:rPr>
      </w:pPr>
    </w:p>
    <w:p w:rsidR="00594E44" w:rsidRPr="008A0A5C" w:rsidRDefault="00594E44">
      <w:pPr>
        <w:spacing w:line="252" w:lineRule="exact"/>
        <w:ind w:left="118"/>
        <w:rPr>
          <w:rFonts w:ascii="Arial" w:hAnsi="Arial" w:cs="Arial"/>
        </w:rPr>
      </w:pPr>
      <w:r w:rsidRPr="008A0A5C">
        <w:rPr>
          <w:rFonts w:ascii="Arial" w:hAnsi="Arial" w:cs="Arial"/>
        </w:rPr>
        <w:t xml:space="preserve">Oder </w:t>
      </w:r>
    </w:p>
    <w:p w:rsidR="00247AB7" w:rsidRPr="008A0A5C" w:rsidRDefault="00247AB7">
      <w:pPr>
        <w:pStyle w:val="Textkrper"/>
        <w:spacing w:before="6"/>
        <w:rPr>
          <w:rFonts w:ascii="Arial" w:hAnsi="Arial" w:cs="Arial"/>
          <w:sz w:val="24"/>
        </w:rPr>
      </w:pPr>
    </w:p>
    <w:p w:rsidR="00247AB7" w:rsidRPr="008A0A5C" w:rsidRDefault="00734FD4">
      <w:pPr>
        <w:ind w:left="118" w:right="7067"/>
        <w:rPr>
          <w:rFonts w:ascii="Arial" w:hAnsi="Arial" w:cs="Arial"/>
        </w:rPr>
      </w:pPr>
      <w:r w:rsidRPr="008A0A5C">
        <w:rPr>
          <w:rFonts w:ascii="Arial" w:hAnsi="Arial" w:cs="Arial"/>
        </w:rPr>
        <w:t>Jena Tourist-Information</w:t>
      </w:r>
      <w:r w:rsidRPr="008A0A5C">
        <w:rPr>
          <w:rFonts w:ascii="Arial" w:hAnsi="Arial" w:cs="Arial"/>
          <w:spacing w:val="-59"/>
        </w:rPr>
        <w:t xml:space="preserve"> </w:t>
      </w:r>
      <w:r w:rsidRPr="008A0A5C">
        <w:rPr>
          <w:rFonts w:ascii="Arial" w:hAnsi="Arial" w:cs="Arial"/>
        </w:rPr>
        <w:t>Markt 16</w:t>
      </w:r>
    </w:p>
    <w:p w:rsidR="00247AB7" w:rsidRPr="008A0A5C" w:rsidRDefault="00734FD4">
      <w:pPr>
        <w:spacing w:before="1"/>
        <w:ind w:left="118"/>
        <w:rPr>
          <w:rFonts w:ascii="Arial" w:hAnsi="Arial" w:cs="Arial"/>
        </w:rPr>
      </w:pPr>
      <w:r w:rsidRPr="008A0A5C">
        <w:rPr>
          <w:rFonts w:ascii="Arial" w:hAnsi="Arial" w:cs="Arial"/>
        </w:rPr>
        <w:t>07743 Jena</w:t>
      </w:r>
    </w:p>
    <w:p w:rsidR="00247AB7" w:rsidRPr="008A0A5C" w:rsidRDefault="00294BCC">
      <w:pPr>
        <w:pStyle w:val="Textkrper"/>
        <w:rPr>
          <w:rFonts w:ascii="Arial" w:hAnsi="Arial" w:cs="Arial"/>
          <w:sz w:val="24"/>
        </w:rPr>
      </w:pPr>
      <w:r w:rsidRPr="008A0A5C">
        <w:rPr>
          <w:rFonts w:ascii="Arial" w:hAnsi="Arial" w:cs="Arial"/>
          <w:sz w:val="24"/>
        </w:rPr>
        <w:t xml:space="preserve">  </w:t>
      </w:r>
    </w:p>
    <w:p w:rsidR="00247AB7" w:rsidRDefault="00247AB7">
      <w:pPr>
        <w:pStyle w:val="Textkrper"/>
        <w:spacing w:before="7"/>
        <w:rPr>
          <w:sz w:val="22"/>
        </w:rPr>
      </w:pPr>
    </w:p>
    <w:p w:rsidR="00247AB7" w:rsidRDefault="00247AB7">
      <w:pPr>
        <w:pStyle w:val="Textkrper"/>
        <w:spacing w:before="8"/>
        <w:rPr>
          <w:sz w:val="22"/>
        </w:rPr>
      </w:pPr>
    </w:p>
    <w:p w:rsidR="001C0C2A" w:rsidRDefault="009E4B98">
      <w:pPr>
        <w:pStyle w:val="Textkrper"/>
        <w:rPr>
          <w:sz w:val="20"/>
        </w:rPr>
      </w:pPr>
      <w:r>
        <w:rPr>
          <w:rFonts w:ascii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</w:t>
      </w:r>
      <w:r>
        <w:rPr>
          <w:rFonts w:ascii="Arial" w:hAnsi="Arial" w:cs="Arial"/>
          <w:sz w:val="20"/>
        </w:rPr>
        <w:t xml:space="preserve"> BITTE IN DRUCKBUCHSTABEN BEFÜLLEN</w:t>
      </w:r>
    </w:p>
    <w:p w:rsidR="001C0C2A" w:rsidRDefault="001C0C2A">
      <w:pPr>
        <w:pStyle w:val="Textkrper"/>
        <w:rPr>
          <w:sz w:val="20"/>
        </w:rPr>
      </w:pPr>
      <w:r>
        <w:rPr>
          <w:sz w:val="20"/>
        </w:rPr>
        <w:t xml:space="preserve">  ----------------------------------------------------------------------------------------------------------------------------------------------</w:t>
      </w:r>
    </w:p>
    <w:p w:rsidR="001C0C2A" w:rsidRDefault="001C0C2A">
      <w:pPr>
        <w:pStyle w:val="Textkrper"/>
        <w:rPr>
          <w:sz w:val="20"/>
        </w:rPr>
      </w:pPr>
    </w:p>
    <w:p w:rsidR="001C0C2A" w:rsidRDefault="001C0C2A">
      <w:pPr>
        <w:pStyle w:val="Textkrper"/>
        <w:rPr>
          <w:sz w:val="20"/>
        </w:rPr>
      </w:pPr>
    </w:p>
    <w:p w:rsidR="00B248C5" w:rsidRDefault="00B248C5">
      <w:pPr>
        <w:pStyle w:val="Textkrper"/>
        <w:rPr>
          <w:sz w:val="20"/>
        </w:rPr>
      </w:pPr>
    </w:p>
    <w:p w:rsidR="00B248C5" w:rsidRDefault="00B248C5">
      <w:pPr>
        <w:pStyle w:val="Textkrper"/>
        <w:rPr>
          <w:sz w:val="20"/>
        </w:rPr>
      </w:pPr>
    </w:p>
    <w:p w:rsidR="00B248C5" w:rsidRDefault="00B248C5">
      <w:pPr>
        <w:pStyle w:val="Textkrper"/>
        <w:rPr>
          <w:sz w:val="20"/>
        </w:rPr>
      </w:pPr>
    </w:p>
    <w:p w:rsidR="00B248C5" w:rsidRDefault="00B248C5">
      <w:pPr>
        <w:pStyle w:val="Textkrper"/>
        <w:rPr>
          <w:sz w:val="20"/>
        </w:rPr>
      </w:pPr>
    </w:p>
    <w:p w:rsidR="001C0C2A" w:rsidRDefault="001C0C2A">
      <w:pPr>
        <w:pStyle w:val="Textkrper"/>
        <w:rPr>
          <w:sz w:val="20"/>
        </w:rPr>
      </w:pPr>
    </w:p>
    <w:p w:rsidR="002529C5" w:rsidRDefault="00567020" w:rsidP="002529C5">
      <w:pPr>
        <w:pStyle w:val="Textkrper"/>
        <w:rPr>
          <w:sz w:val="20"/>
        </w:rPr>
      </w:pP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4617</wp:posOffset>
                </wp:positionV>
                <wp:extent cx="6005383" cy="2166551"/>
                <wp:effectExtent l="0" t="0" r="14605" b="24765"/>
                <wp:wrapNone/>
                <wp:docPr id="52" name="Recht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5383" cy="216655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29C5" w:rsidRPr="001C0C2A" w:rsidRDefault="002529C5" w:rsidP="00567020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Laufende Nummer: </w:t>
                            </w:r>
                            <w:permStart w:id="1937915413" w:edGrp="everyone"/>
                            <w:r w:rsidR="0009543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…………..</w:t>
                            </w:r>
                            <w:permEnd w:id="1937915413"/>
                          </w:p>
                          <w:p w:rsidR="002529C5" w:rsidRPr="001C0C2A" w:rsidRDefault="002529C5" w:rsidP="002529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567020" w:rsidRPr="001C0C2A" w:rsidRDefault="00567020" w:rsidP="002529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1C0C2A" w:rsidRPr="001C0C2A" w:rsidRDefault="001C0C2A" w:rsidP="001C0C2A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2529C5" w:rsidRPr="001C0C2A" w:rsidRDefault="002529C5" w:rsidP="001C0C2A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Sachlich richtig und auf Vollständigkeit geprüft</w:t>
                            </w:r>
                            <w:r w:rsidR="001C0C2A"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  </w:t>
                            </w:r>
                            <w:permStart w:id="35264966" w:edGrp="everyone"/>
                            <w:r w:rsidR="000F53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</w:t>
                            </w:r>
                            <w:r w:rsidR="0009543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permEnd w:id="35264966"/>
                            <w:r w:rsidR="0009543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    </w:t>
                            </w:r>
                            <w:r w:rsidR="000F53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  </w:t>
                            </w:r>
                            <w:r w:rsidR="0009543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    </w:t>
                            </w:r>
                            <w:permStart w:id="534593684" w:edGrp="everyone"/>
                            <w:r w:rsidR="00567020"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</w:t>
                            </w:r>
                            <w:r w:rsidR="001C0C2A"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</w:t>
                            </w:r>
                            <w:r w:rsidR="0009543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……...</w:t>
                            </w:r>
                            <w:permEnd w:id="534593684"/>
                            <w:r w:rsidR="001C0C2A"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="001C0C2A"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="001C0C2A"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="001C0C2A"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="001C0C2A"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="001C0C2A"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  <w:t xml:space="preserve">       Dat</w:t>
                            </w:r>
                            <w:r w:rsidR="0009543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um                 </w:t>
                            </w:r>
                            <w:r w:rsidR="000F53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567020"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Unterschrift TI</w:t>
                            </w:r>
                          </w:p>
                          <w:p w:rsidR="002529C5" w:rsidRPr="001C0C2A" w:rsidRDefault="002529C5" w:rsidP="002529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2529C5" w:rsidRPr="001C0C2A" w:rsidRDefault="002529C5" w:rsidP="002529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2529C5" w:rsidRPr="001C0C2A" w:rsidRDefault="002529C5" w:rsidP="002529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2529C5" w:rsidRPr="001C0C2A" w:rsidRDefault="002529C5" w:rsidP="002529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:rsidR="001C0C2A" w:rsidRPr="001C0C2A" w:rsidRDefault="00594E44" w:rsidP="0009543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                                                             </w:t>
                            </w:r>
                            <w:r w:rsidR="001C0C2A"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                  </w:t>
                            </w:r>
                          </w:p>
                          <w:p w:rsidR="002529C5" w:rsidRPr="001C0C2A" w:rsidRDefault="001C0C2A" w:rsidP="001C0C2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1C0C2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="002529C5" w:rsidRPr="001C0C2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Nur von Tourist-Information auszufüllen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2" o:spid="_x0000_s1029" style="position:absolute;margin-left:421.65pt;margin-top:.35pt;width:472.85pt;height:170.6pt;z-index:487595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" fillcolor="#ddd [3204]" strokecolor="#6e6e6e [1604]" strokeweight="2pt">
                <v:textbox>
                  <w:txbxContent>
                    <w:p w:rsidR="002529C5" w:rsidRPr="001C0C2A" w:rsidRDefault="002529C5" w:rsidP="00567020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 xml:space="preserve">Laufende Nummer: </w:t>
                      </w:r>
                      <w:permStart w:id="1937915413" w:edGrp="everyone"/>
                      <w:r w:rsidR="00095437">
                        <w:rPr>
                          <w:rFonts w:ascii="Arial" w:hAnsi="Arial" w:cs="Arial"/>
                          <w:color w:val="000000" w:themeColor="text1"/>
                        </w:rPr>
                        <w:t>…………..</w:t>
                      </w:r>
                      <w:permEnd w:id="1937915413"/>
                    </w:p>
                    <w:p w:rsidR="002529C5" w:rsidRPr="001C0C2A" w:rsidRDefault="002529C5" w:rsidP="002529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567020" w:rsidRPr="001C0C2A" w:rsidRDefault="00567020" w:rsidP="002529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1C0C2A" w:rsidRPr="001C0C2A" w:rsidRDefault="001C0C2A" w:rsidP="001C0C2A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2529C5" w:rsidRPr="001C0C2A" w:rsidRDefault="002529C5" w:rsidP="001C0C2A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>Sachlich richtig und auf Vollständigkeit geprüft</w:t>
                      </w:r>
                      <w:r w:rsidR="001C0C2A" w:rsidRPr="001C0C2A">
                        <w:rPr>
                          <w:rFonts w:ascii="Arial" w:hAnsi="Arial" w:cs="Arial"/>
                          <w:color w:val="000000" w:themeColor="text1"/>
                        </w:rPr>
                        <w:t xml:space="preserve">:   </w:t>
                      </w:r>
                      <w:permStart w:id="35264966" w:edGrp="everyone"/>
                      <w:r w:rsidR="000F53C5">
                        <w:rPr>
                          <w:rFonts w:ascii="Arial" w:hAnsi="Arial" w:cs="Arial"/>
                          <w:color w:val="000000" w:themeColor="text1"/>
                        </w:rPr>
                        <w:t>…………</w:t>
                      </w:r>
                      <w:r w:rsidR="00095437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ermEnd w:id="35264966"/>
                      <w:r w:rsidR="00095437">
                        <w:rPr>
                          <w:rFonts w:ascii="Arial" w:hAnsi="Arial" w:cs="Arial"/>
                          <w:color w:val="000000" w:themeColor="text1"/>
                        </w:rPr>
                        <w:t xml:space="preserve">     </w:t>
                      </w:r>
                      <w:r w:rsidR="000F53C5">
                        <w:rPr>
                          <w:rFonts w:ascii="Arial" w:hAnsi="Arial" w:cs="Arial"/>
                          <w:color w:val="000000" w:themeColor="text1"/>
                        </w:rPr>
                        <w:t xml:space="preserve">   </w:t>
                      </w:r>
                      <w:r w:rsidR="00095437">
                        <w:rPr>
                          <w:rFonts w:ascii="Arial" w:hAnsi="Arial" w:cs="Arial"/>
                          <w:color w:val="000000" w:themeColor="text1"/>
                        </w:rPr>
                        <w:t xml:space="preserve">     </w:t>
                      </w:r>
                      <w:permStart w:id="534593684" w:edGrp="everyone"/>
                      <w:r w:rsidR="00567020" w:rsidRPr="001C0C2A">
                        <w:rPr>
                          <w:rFonts w:ascii="Arial" w:hAnsi="Arial" w:cs="Arial"/>
                          <w:color w:val="000000" w:themeColor="text1"/>
                        </w:rPr>
                        <w:t>……</w:t>
                      </w:r>
                      <w:r w:rsidR="001C0C2A" w:rsidRPr="001C0C2A">
                        <w:rPr>
                          <w:rFonts w:ascii="Arial" w:hAnsi="Arial" w:cs="Arial"/>
                          <w:color w:val="000000" w:themeColor="text1"/>
                        </w:rPr>
                        <w:t>……………</w:t>
                      </w:r>
                      <w:r w:rsidR="00095437">
                        <w:rPr>
                          <w:rFonts w:ascii="Arial" w:hAnsi="Arial" w:cs="Arial"/>
                          <w:color w:val="000000" w:themeColor="text1"/>
                        </w:rPr>
                        <w:t>……...</w:t>
                      </w:r>
                      <w:permEnd w:id="534593684"/>
                      <w:r w:rsidR="001C0C2A"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="001C0C2A"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="001C0C2A"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="001C0C2A"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="001C0C2A"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="001C0C2A"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  <w:t xml:space="preserve">       Dat</w:t>
                      </w:r>
                      <w:r w:rsidR="00095437">
                        <w:rPr>
                          <w:rFonts w:ascii="Arial" w:hAnsi="Arial" w:cs="Arial"/>
                          <w:color w:val="000000" w:themeColor="text1"/>
                        </w:rPr>
                        <w:t xml:space="preserve">um                 </w:t>
                      </w:r>
                      <w:r w:rsidR="000F53C5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="00567020" w:rsidRPr="001C0C2A">
                        <w:rPr>
                          <w:rFonts w:ascii="Arial" w:hAnsi="Arial" w:cs="Arial"/>
                          <w:color w:val="000000" w:themeColor="text1"/>
                        </w:rPr>
                        <w:t>Unterschrift TI</w:t>
                      </w:r>
                    </w:p>
                    <w:p w:rsidR="002529C5" w:rsidRPr="001C0C2A" w:rsidRDefault="002529C5" w:rsidP="002529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2529C5" w:rsidRPr="001C0C2A" w:rsidRDefault="002529C5" w:rsidP="002529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2529C5" w:rsidRPr="001C0C2A" w:rsidRDefault="002529C5" w:rsidP="002529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2529C5" w:rsidRPr="001C0C2A" w:rsidRDefault="002529C5" w:rsidP="002529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:rsidR="001C0C2A" w:rsidRPr="001C0C2A" w:rsidRDefault="00594E44" w:rsidP="0009543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 xml:space="preserve">                                                              </w:t>
                      </w:r>
                      <w:r w:rsidR="001C0C2A" w:rsidRPr="001C0C2A">
                        <w:rPr>
                          <w:rFonts w:ascii="Arial" w:hAnsi="Arial" w:cs="Arial"/>
                          <w:color w:val="000000" w:themeColor="text1"/>
                        </w:rPr>
                        <w:t xml:space="preserve">                   </w:t>
                      </w:r>
                    </w:p>
                    <w:p w:rsidR="002529C5" w:rsidRPr="001C0C2A" w:rsidRDefault="001C0C2A" w:rsidP="001C0C2A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1C0C2A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="002529C5" w:rsidRPr="001C0C2A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Nur von Tourist-Information auszufüllen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529C5">
        <w:rPr>
          <w:sz w:val="20"/>
        </w:rPr>
        <w:tab/>
      </w:r>
      <w:r w:rsidR="002529C5">
        <w:rPr>
          <w:sz w:val="20"/>
        </w:rPr>
        <w:tab/>
      </w:r>
      <w:r w:rsidR="002529C5">
        <w:rPr>
          <w:sz w:val="20"/>
        </w:rPr>
        <w:tab/>
      </w:r>
      <w:r w:rsidR="002529C5">
        <w:rPr>
          <w:sz w:val="20"/>
        </w:rPr>
        <w:tab/>
      </w:r>
      <w:r w:rsidR="002529C5">
        <w:rPr>
          <w:sz w:val="20"/>
        </w:rPr>
        <w:tab/>
      </w:r>
      <w:r w:rsidR="002529C5">
        <w:rPr>
          <w:sz w:val="20"/>
        </w:rPr>
        <w:tab/>
      </w:r>
      <w:r w:rsidR="002529C5">
        <w:rPr>
          <w:sz w:val="20"/>
        </w:rPr>
        <w:tab/>
      </w:r>
      <w:r w:rsidR="002529C5">
        <w:rPr>
          <w:sz w:val="20"/>
        </w:rPr>
        <w:tab/>
      </w:r>
      <w:r w:rsidR="002529C5">
        <w:rPr>
          <w:sz w:val="20"/>
        </w:rPr>
        <w:tab/>
      </w:r>
      <w:r w:rsidR="002529C5">
        <w:rPr>
          <w:sz w:val="20"/>
        </w:rPr>
        <w:tab/>
      </w:r>
    </w:p>
    <w:p w:rsidR="002529C5" w:rsidRDefault="002529C5" w:rsidP="002529C5">
      <w:pPr>
        <w:pStyle w:val="Textkrper"/>
        <w:rPr>
          <w:sz w:val="20"/>
        </w:rPr>
      </w:pPr>
    </w:p>
    <w:p w:rsidR="002529C5" w:rsidRDefault="002529C5" w:rsidP="002529C5">
      <w:pPr>
        <w:pStyle w:val="Textkrper"/>
        <w:rPr>
          <w:sz w:val="20"/>
        </w:rPr>
      </w:pPr>
    </w:p>
    <w:p w:rsidR="002529C5" w:rsidRDefault="002529C5" w:rsidP="002529C5">
      <w:pPr>
        <w:pStyle w:val="Textkrper"/>
        <w:rPr>
          <w:sz w:val="20"/>
        </w:rPr>
      </w:pPr>
      <w:r>
        <w:rPr>
          <w:sz w:val="20"/>
        </w:rPr>
        <w:t xml:space="preserve">  </w:t>
      </w:r>
    </w:p>
    <w:p w:rsidR="002529C5" w:rsidRDefault="002529C5" w:rsidP="002529C5">
      <w:pPr>
        <w:pStyle w:val="Textkrper"/>
        <w:rPr>
          <w:sz w:val="20"/>
        </w:rPr>
      </w:pPr>
    </w:p>
    <w:p w:rsidR="002529C5" w:rsidRDefault="002529C5" w:rsidP="002529C5">
      <w:pPr>
        <w:pStyle w:val="Textkrper"/>
        <w:rPr>
          <w:sz w:val="20"/>
        </w:rPr>
      </w:pPr>
      <w:r>
        <w:rPr>
          <w:sz w:val="20"/>
        </w:rPr>
        <w:t xml:space="preserve">  </w:t>
      </w:r>
    </w:p>
    <w:p w:rsidR="002529C5" w:rsidRDefault="002529C5" w:rsidP="002529C5">
      <w:pPr>
        <w:tabs>
          <w:tab w:val="left" w:pos="5073"/>
        </w:tabs>
        <w:spacing w:before="93"/>
        <w:ind w:left="118"/>
      </w:pPr>
      <w:r>
        <w:t>...................................</w:t>
      </w:r>
      <w:r>
        <w:tab/>
        <w:t>.....................................</w:t>
      </w:r>
    </w:p>
    <w:p w:rsidR="00567020" w:rsidRDefault="00567020" w:rsidP="00567020">
      <w:pPr>
        <w:tabs>
          <w:tab w:val="left" w:pos="5074"/>
        </w:tabs>
        <w:spacing w:before="2"/>
        <w:ind w:left="118"/>
      </w:pPr>
      <w:r>
        <w:t>Ort, Datum</w:t>
      </w:r>
      <w:r>
        <w:tab/>
        <w:t>Unter</w:t>
      </w:r>
    </w:p>
    <w:p w:rsidR="00567020" w:rsidRDefault="00567020" w:rsidP="00567020">
      <w:pPr>
        <w:tabs>
          <w:tab w:val="left" w:pos="5074"/>
        </w:tabs>
        <w:spacing w:before="2"/>
        <w:ind w:left="118"/>
      </w:pPr>
    </w:p>
    <w:p w:rsidR="00567020" w:rsidRDefault="00567020" w:rsidP="00567020">
      <w:pPr>
        <w:tabs>
          <w:tab w:val="left" w:pos="5074"/>
        </w:tabs>
        <w:spacing w:before="2"/>
        <w:ind w:left="118"/>
      </w:pPr>
    </w:p>
    <w:p w:rsidR="00567020" w:rsidRDefault="00567020" w:rsidP="00567020">
      <w:pPr>
        <w:tabs>
          <w:tab w:val="left" w:pos="5074"/>
        </w:tabs>
        <w:spacing w:before="2"/>
        <w:ind w:left="118"/>
      </w:pPr>
    </w:p>
    <w:p w:rsidR="00567020" w:rsidRDefault="00567020" w:rsidP="00567020">
      <w:pPr>
        <w:tabs>
          <w:tab w:val="left" w:pos="5074"/>
        </w:tabs>
        <w:spacing w:before="2"/>
        <w:ind w:left="118"/>
      </w:pPr>
    </w:p>
    <w:p w:rsidR="00567020" w:rsidRDefault="00567020" w:rsidP="00567020">
      <w:pPr>
        <w:tabs>
          <w:tab w:val="left" w:pos="5074"/>
        </w:tabs>
        <w:spacing w:before="2"/>
        <w:ind w:left="118"/>
      </w:pPr>
    </w:p>
    <w:p w:rsidR="00567020" w:rsidRDefault="00567020" w:rsidP="00567020">
      <w:pPr>
        <w:tabs>
          <w:tab w:val="left" w:pos="5074"/>
        </w:tabs>
        <w:spacing w:before="2"/>
        <w:ind w:left="118"/>
      </w:pPr>
    </w:p>
    <w:p w:rsidR="00567020" w:rsidRDefault="00567020" w:rsidP="00567020">
      <w:pPr>
        <w:tabs>
          <w:tab w:val="left" w:pos="5074"/>
        </w:tabs>
        <w:spacing w:before="2"/>
        <w:ind w:left="118"/>
      </w:pPr>
    </w:p>
    <w:p w:rsidR="00567020" w:rsidRDefault="00567020" w:rsidP="00567020">
      <w:pPr>
        <w:tabs>
          <w:tab w:val="left" w:pos="5074"/>
        </w:tabs>
        <w:spacing w:before="2"/>
        <w:ind w:left="118"/>
      </w:pPr>
    </w:p>
    <w:p w:rsidR="00567020" w:rsidRDefault="00567020" w:rsidP="00567020">
      <w:pPr>
        <w:tabs>
          <w:tab w:val="left" w:pos="5074"/>
        </w:tabs>
        <w:spacing w:before="2"/>
        <w:ind w:left="118"/>
      </w:pPr>
    </w:p>
    <w:p w:rsidR="00BD4E72" w:rsidRDefault="00BD4E72" w:rsidP="009E4B98">
      <w:pPr>
        <w:tabs>
          <w:tab w:val="left" w:pos="5074"/>
        </w:tabs>
        <w:spacing w:before="2"/>
      </w:pPr>
    </w:p>
    <w:p w:rsidR="00567020" w:rsidRDefault="00567020" w:rsidP="00567020">
      <w:pPr>
        <w:tabs>
          <w:tab w:val="left" w:pos="5074"/>
        </w:tabs>
        <w:spacing w:before="2"/>
        <w:ind w:left="118"/>
      </w:pPr>
    </w:p>
    <w:p w:rsidR="00247AB7" w:rsidRDefault="00CB4E20" w:rsidP="00567020">
      <w:pPr>
        <w:tabs>
          <w:tab w:val="left" w:pos="5074"/>
        </w:tabs>
        <w:spacing w:before="2"/>
        <w:ind w:left="118"/>
        <w:sectPr w:rsidR="00247AB7">
          <w:pgSz w:w="11910" w:h="16840"/>
          <w:pgMar w:top="1580" w:right="1020" w:bottom="280" w:left="1300" w:header="720" w:footer="720" w:gutter="0"/>
          <w:cols w:space="720"/>
        </w:sect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4256405</wp:posOffset>
                </wp:positionH>
                <wp:positionV relativeFrom="paragraph">
                  <wp:posOffset>121920</wp:posOffset>
                </wp:positionV>
                <wp:extent cx="844550" cy="20764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7645"/>
                          <a:chOff x="6703" y="192"/>
                          <a:chExt cx="1330" cy="327"/>
                        </a:xfrm>
                      </wpg:grpSpPr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6703" y="191"/>
                            <a:ext cx="315" cy="327"/>
                          </a:xfrm>
                          <a:custGeom>
                            <a:avLst/>
                            <a:gdLst>
                              <a:gd name="T0" fmla="+- 0 7013 6703"/>
                              <a:gd name="T1" fmla="*/ T0 w 315"/>
                              <a:gd name="T2" fmla="+- 0 518 192"/>
                              <a:gd name="T3" fmla="*/ 518 h 327"/>
                              <a:gd name="T4" fmla="+- 0 6708 6703"/>
                              <a:gd name="T5" fmla="*/ T4 w 315"/>
                              <a:gd name="T6" fmla="+- 0 518 192"/>
                              <a:gd name="T7" fmla="*/ 518 h 327"/>
                              <a:gd name="T8" fmla="+- 0 6703 6703"/>
                              <a:gd name="T9" fmla="*/ T8 w 315"/>
                              <a:gd name="T10" fmla="+- 0 513 192"/>
                              <a:gd name="T11" fmla="*/ 513 h 327"/>
                              <a:gd name="T12" fmla="+- 0 6703 6703"/>
                              <a:gd name="T13" fmla="*/ T12 w 315"/>
                              <a:gd name="T14" fmla="+- 0 201 192"/>
                              <a:gd name="T15" fmla="*/ 201 h 327"/>
                              <a:gd name="T16" fmla="+- 0 6713 6703"/>
                              <a:gd name="T17" fmla="*/ T16 w 315"/>
                              <a:gd name="T18" fmla="+- 0 192 192"/>
                              <a:gd name="T19" fmla="*/ 192 h 327"/>
                              <a:gd name="T20" fmla="+- 0 7008 6703"/>
                              <a:gd name="T21" fmla="*/ T20 w 315"/>
                              <a:gd name="T22" fmla="+- 0 192 192"/>
                              <a:gd name="T23" fmla="*/ 192 h 327"/>
                              <a:gd name="T24" fmla="+- 0 7018 6703"/>
                              <a:gd name="T25" fmla="*/ T24 w 315"/>
                              <a:gd name="T26" fmla="+- 0 201 192"/>
                              <a:gd name="T27" fmla="*/ 201 h 327"/>
                              <a:gd name="T28" fmla="+- 0 7018 6703"/>
                              <a:gd name="T29" fmla="*/ T28 w 315"/>
                              <a:gd name="T30" fmla="+- 0 513 192"/>
                              <a:gd name="T31" fmla="*/ 513 h 327"/>
                              <a:gd name="T32" fmla="+- 0 7013 6703"/>
                              <a:gd name="T33" fmla="*/ T32 w 315"/>
                              <a:gd name="T34" fmla="+- 0 518 192"/>
                              <a:gd name="T35" fmla="*/ 518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15" h="327">
                                <a:moveTo>
                                  <a:pt x="310" y="326"/>
                                </a:moveTo>
                                <a:lnTo>
                                  <a:pt x="5" y="326"/>
                                </a:lnTo>
                                <a:lnTo>
                                  <a:pt x="0" y="321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305" y="0"/>
                                </a:lnTo>
                                <a:lnTo>
                                  <a:pt x="315" y="9"/>
                                </a:lnTo>
                                <a:lnTo>
                                  <a:pt x="315" y="321"/>
                                </a:lnTo>
                                <a:lnTo>
                                  <a:pt x="310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7" y="191"/>
                            <a:ext cx="171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7" y="191"/>
                            <a:ext cx="171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1" y="191"/>
                            <a:ext cx="214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3" y="191"/>
                            <a:ext cx="250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00298" id="Group 29" o:spid="_x0000_s1026" style="position:absolute;margin-left:335.15pt;margin-top:9.6pt;width:66.5pt;height:16.35pt;z-index:15730688;mso-position-horizontal-relative:page" coordorigin="6703,192" coordsize="1330,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">
                <v:shape id="Freeform 34" o:spid="_x0000_s1027" style="position:absolute;left:6703;top:191;width:315;height:327;visibility:visible;mso-wrap-style:square;v-text-anchor:top" coordsize="315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Ik7rwA&#10;AADbAAAADwAAAGRycy9kb3ducmV2LnhtbERPzYrCMBC+C75DGGFvmuiKu1SjLMqKV6sPMDRjW2wm&#10;IcnW+vabg+Dx4/vf7AbbiZ5CbB1rmM8UCOLKmZZrDdfL7/QbREzIBjvHpOFJEXbb8WiDhXEPPlNf&#10;plrkEI4FamhS8oWUsWrIYpw5T5y5mwsWU4ahlibgI4fbTi6UWkmLLeeGBj3tG6ru5Z/VUN9V6O3R&#10;q+XZH7jkQ//Fz5vWH5PhZw0i0ZDe4pf7ZDR85vX5S/4BcvsP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8AiTuvAAAANsAAAAPAAAAAAAAAAAAAAAAAJgCAABkcnMvZG93bnJldi54&#10;bWxQSwUGAAAAAAQABAD1AAAAgQMAAAAA&#10;" path="m310,326l5,326,,321,,9,10,,305,r10,9l315,321r-5,5xe" fillcolor="#1a3672" stroked="f">
                  <v:path arrowok="t" o:connecttype="custom" o:connectlocs="310,518;5,518;0,513;0,201;10,192;305,192;315,201;315,513;310,518" o:connectangles="0,0,0,0,0,0,0,0,0"/>
                </v:shape>
                <v:shape id="Picture 33" o:spid="_x0000_s1028" type="#_x0000_t75" style="position:absolute;left:7087;top:191;width:171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oyfbCAAAA2wAAAA8AAABkcnMvZG93bnJldi54bWxEj0GLwjAUhO+C/yE8wZumKohbjVIUwYW9&#10;WFe9PppnW2xeShNt999vBMHjMDPfMKtNZyrxpMaVlhVMxhEI4szqknMFv6f9aAHCeWSNlWVS8EcO&#10;Nut+b4Wxti0f6Zn6XAQIuxgVFN7XsZQuK8igG9uaOHg32xj0QTa51A22AW4qOY2iuTRYclgosKZt&#10;Qdk9fRgF2S76TtL2ernevy7ddIc/yfnslBoOumQJwlPnP+F3+6AVzCbw+hJ+gF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qMn2wgAAANsAAAAPAAAAAAAAAAAAAAAAAJ8C&#10;AABkcnMvZG93bnJldi54bWxQSwUGAAAAAAQABAD3AAAAjgMAAAAA&#10;">
                  <v:imagedata r:id="rId13" o:title=""/>
                </v:shape>
                <v:shape id="Picture 32" o:spid="_x0000_s1029" type="#_x0000_t75" style="position:absolute;left:7317;top:191;width:171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qM2/DAAAA2wAAAA8AAABkcnMvZG93bnJldi54bWxEj19rwkAQxN8Fv8Oxgm96MYLY1FOKUJA+&#10;CP7B5yW3JqG5vZBbk9hP3xMKfRxm5jfMZje4WnXUhsqzgcU8AUWce1txYeB6+ZytQQVBtlh7JgNP&#10;CrDbjkcbzKzv+UTdWQoVIRwyNFCKNJnWIS/JYZj7hjh6d986lCjbQtsW+wh3tU6TZKUdVhwXSmxo&#10;X1L+fX44A8d1198fh+b5JTcJb8MtrX8uqTHTyfDxDkpokP/wX/tgDSxTeH2JP0B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qozb8MAAADbAAAADwAAAAAAAAAAAAAAAACf&#10;AgAAZHJzL2Rvd25yZXYueG1sUEsFBgAAAAAEAAQA9wAAAI8DAAAAAA==&#10;">
                  <v:imagedata r:id="rId14" o:title=""/>
                </v:shape>
                <v:shape id="Picture 31" o:spid="_x0000_s1030" type="#_x0000_t75" style="position:absolute;left:7531;top:191;width:214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rNZ2/AAAA2wAAAA8AAABkcnMvZG93bnJldi54bWxEj80KwjAQhO+C7xBW8KapCqLVKCIIHgTx&#10;5+Bxadam2GxKE2t9eyMIHoeZ+YZZrltbioZqXzhWMBomIIgzpwvOFVwvu8EMhA/IGkvHpOBNHtar&#10;bmeJqXYvPlFzDrmIEPYpKjAhVKmUPjNk0Q9dRRy9u6sthijrXOoaXxFuSzlOkqm0WHBcMFjR1lD2&#10;OD+tgmfRHMf721sf5omdPqw05rhrler32s0CRKA2/MO/9l4rmEzg+yX+ALn6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6zWdvwAAANsAAAAPAAAAAAAAAAAAAAAAAJ8CAABk&#10;cnMvZG93bnJldi54bWxQSwUGAAAAAAQABAD3AAAAiwMAAAAA&#10;">
                  <v:imagedata r:id="rId15" o:title=""/>
                </v:shape>
                <v:shape id="Picture 30" o:spid="_x0000_s1031" type="#_x0000_t75" style="position:absolute;left:7783;top:191;width:250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wTzPFAAAA2wAAAA8AAABkcnMvZG93bnJldi54bWxEj0FLw0AUhO+C/2F5ghdpN7UibdptkYoY&#10;T2ItPT+yr0kw+zbsvjapv75bEDwOM/MNs1wPrlUnCrHxbGAyzkARl942XBnYfb+NZqCiIFtsPZOB&#10;M0VYr25vlphb3/MXnbZSqQThmKOBWqTLtY5lTQ7j2HfEyTv44FCSDJW2AfsEd61+zLJn7bDhtFBj&#10;R5uayp/t0Rl4/TwX88KFRj766cN+L/3v+7Ey5v5ueFmAEhrkP/zXLqyB6RNcv6QfoF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ME8zxQAAANsAAAAPAAAAAAAAAAAAAAAA&#10;AJ8CAABkcnMvZG93bnJldi54bWxQSwUGAAAAAAQABAD3AAAAkQMAAAAA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5241290</wp:posOffset>
                </wp:positionH>
                <wp:positionV relativeFrom="paragraph">
                  <wp:posOffset>117475</wp:posOffset>
                </wp:positionV>
                <wp:extent cx="1423670" cy="21209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212090"/>
                          <a:chOff x="8254" y="185"/>
                          <a:chExt cx="2242" cy="334"/>
                        </a:xfrm>
                      </wpg:grpSpPr>
                      <wps:wsp>
                        <wps:cNvPr id="22" name="AutoShape 28"/>
                        <wps:cNvSpPr>
                          <a:spLocks/>
                        </wps:cNvSpPr>
                        <wps:spPr bwMode="auto">
                          <a:xfrm>
                            <a:off x="8253" y="191"/>
                            <a:ext cx="2242" cy="327"/>
                          </a:xfrm>
                          <a:custGeom>
                            <a:avLst/>
                            <a:gdLst>
                              <a:gd name="T0" fmla="+- 0 8414 8254"/>
                              <a:gd name="T1" fmla="*/ T0 w 2242"/>
                              <a:gd name="T2" fmla="+- 0 489 191"/>
                              <a:gd name="T3" fmla="*/ 489 h 327"/>
                              <a:gd name="T4" fmla="+- 0 8290 8254"/>
                              <a:gd name="T5" fmla="*/ T4 w 2242"/>
                              <a:gd name="T6" fmla="+- 0 489 191"/>
                              <a:gd name="T7" fmla="*/ 489 h 327"/>
                              <a:gd name="T8" fmla="+- 0 8290 8254"/>
                              <a:gd name="T9" fmla="*/ T8 w 2242"/>
                              <a:gd name="T10" fmla="+- 0 191 191"/>
                              <a:gd name="T11" fmla="*/ 191 h 327"/>
                              <a:gd name="T12" fmla="+- 0 8254 8254"/>
                              <a:gd name="T13" fmla="*/ T12 w 2242"/>
                              <a:gd name="T14" fmla="+- 0 191 191"/>
                              <a:gd name="T15" fmla="*/ 191 h 327"/>
                              <a:gd name="T16" fmla="+- 0 8254 8254"/>
                              <a:gd name="T17" fmla="*/ T16 w 2242"/>
                              <a:gd name="T18" fmla="+- 0 489 191"/>
                              <a:gd name="T19" fmla="*/ 489 h 327"/>
                              <a:gd name="T20" fmla="+- 0 8254 8254"/>
                              <a:gd name="T21" fmla="*/ T20 w 2242"/>
                              <a:gd name="T22" fmla="+- 0 497 191"/>
                              <a:gd name="T23" fmla="*/ 497 h 327"/>
                              <a:gd name="T24" fmla="+- 0 8254 8254"/>
                              <a:gd name="T25" fmla="*/ T24 w 2242"/>
                              <a:gd name="T26" fmla="+- 0 517 191"/>
                              <a:gd name="T27" fmla="*/ 517 h 327"/>
                              <a:gd name="T28" fmla="+- 0 8408 8254"/>
                              <a:gd name="T29" fmla="*/ T28 w 2242"/>
                              <a:gd name="T30" fmla="+- 0 517 191"/>
                              <a:gd name="T31" fmla="*/ 517 h 327"/>
                              <a:gd name="T32" fmla="+- 0 8408 8254"/>
                              <a:gd name="T33" fmla="*/ T32 w 2242"/>
                              <a:gd name="T34" fmla="+- 0 497 191"/>
                              <a:gd name="T35" fmla="*/ 497 h 327"/>
                              <a:gd name="T36" fmla="+- 0 8414 8254"/>
                              <a:gd name="T37" fmla="*/ T36 w 2242"/>
                              <a:gd name="T38" fmla="+- 0 497 191"/>
                              <a:gd name="T39" fmla="*/ 497 h 327"/>
                              <a:gd name="T40" fmla="+- 0 8414 8254"/>
                              <a:gd name="T41" fmla="*/ T40 w 2242"/>
                              <a:gd name="T42" fmla="+- 0 489 191"/>
                              <a:gd name="T43" fmla="*/ 489 h 327"/>
                              <a:gd name="T44" fmla="+- 0 8568 8254"/>
                              <a:gd name="T45" fmla="*/ T44 w 2242"/>
                              <a:gd name="T46" fmla="+- 0 192 191"/>
                              <a:gd name="T47" fmla="*/ 192 h 327"/>
                              <a:gd name="T48" fmla="+- 0 8436 8254"/>
                              <a:gd name="T49" fmla="*/ T48 w 2242"/>
                              <a:gd name="T50" fmla="+- 0 192 191"/>
                              <a:gd name="T51" fmla="*/ 192 h 327"/>
                              <a:gd name="T52" fmla="+- 0 8436 8254"/>
                              <a:gd name="T53" fmla="*/ T52 w 2242"/>
                              <a:gd name="T54" fmla="+- 0 223 191"/>
                              <a:gd name="T55" fmla="*/ 223 h 327"/>
                              <a:gd name="T56" fmla="+- 0 8484 8254"/>
                              <a:gd name="T57" fmla="*/ T56 w 2242"/>
                              <a:gd name="T58" fmla="+- 0 223 191"/>
                              <a:gd name="T59" fmla="*/ 223 h 327"/>
                              <a:gd name="T60" fmla="+- 0 8484 8254"/>
                              <a:gd name="T61" fmla="*/ T60 w 2242"/>
                              <a:gd name="T62" fmla="+- 0 492 191"/>
                              <a:gd name="T63" fmla="*/ 492 h 327"/>
                              <a:gd name="T64" fmla="+- 0 8436 8254"/>
                              <a:gd name="T65" fmla="*/ T64 w 2242"/>
                              <a:gd name="T66" fmla="+- 0 492 191"/>
                              <a:gd name="T67" fmla="*/ 492 h 327"/>
                              <a:gd name="T68" fmla="+- 0 8436 8254"/>
                              <a:gd name="T69" fmla="*/ T68 w 2242"/>
                              <a:gd name="T70" fmla="+- 0 518 191"/>
                              <a:gd name="T71" fmla="*/ 518 h 327"/>
                              <a:gd name="T72" fmla="+- 0 8568 8254"/>
                              <a:gd name="T73" fmla="*/ T72 w 2242"/>
                              <a:gd name="T74" fmla="+- 0 518 191"/>
                              <a:gd name="T75" fmla="*/ 518 h 327"/>
                              <a:gd name="T76" fmla="+- 0 8568 8254"/>
                              <a:gd name="T77" fmla="*/ T76 w 2242"/>
                              <a:gd name="T78" fmla="+- 0 492 191"/>
                              <a:gd name="T79" fmla="*/ 492 h 327"/>
                              <a:gd name="T80" fmla="+- 0 8520 8254"/>
                              <a:gd name="T81" fmla="*/ T80 w 2242"/>
                              <a:gd name="T82" fmla="+- 0 492 191"/>
                              <a:gd name="T83" fmla="*/ 492 h 327"/>
                              <a:gd name="T84" fmla="+- 0 8520 8254"/>
                              <a:gd name="T85" fmla="*/ T84 w 2242"/>
                              <a:gd name="T86" fmla="+- 0 223 191"/>
                              <a:gd name="T87" fmla="*/ 223 h 327"/>
                              <a:gd name="T88" fmla="+- 0 8568 8254"/>
                              <a:gd name="T89" fmla="*/ T88 w 2242"/>
                              <a:gd name="T90" fmla="+- 0 223 191"/>
                              <a:gd name="T91" fmla="*/ 223 h 327"/>
                              <a:gd name="T92" fmla="+- 0 8568 8254"/>
                              <a:gd name="T93" fmla="*/ T92 w 2242"/>
                              <a:gd name="T94" fmla="+- 0 192 191"/>
                              <a:gd name="T95" fmla="*/ 192 h 327"/>
                              <a:gd name="T96" fmla="+- 0 10495 8254"/>
                              <a:gd name="T97" fmla="*/ T96 w 2242"/>
                              <a:gd name="T98" fmla="+- 0 497 191"/>
                              <a:gd name="T99" fmla="*/ 497 h 327"/>
                              <a:gd name="T100" fmla="+- 0 10493 8254"/>
                              <a:gd name="T101" fmla="*/ T100 w 2242"/>
                              <a:gd name="T102" fmla="+- 0 483 191"/>
                              <a:gd name="T103" fmla="*/ 483 h 327"/>
                              <a:gd name="T104" fmla="+- 0 10486 8254"/>
                              <a:gd name="T105" fmla="*/ T104 w 2242"/>
                              <a:gd name="T106" fmla="+- 0 471 191"/>
                              <a:gd name="T107" fmla="*/ 471 h 327"/>
                              <a:gd name="T108" fmla="+- 0 10475 8254"/>
                              <a:gd name="T109" fmla="*/ T108 w 2242"/>
                              <a:gd name="T110" fmla="+- 0 464 191"/>
                              <a:gd name="T111" fmla="*/ 464 h 327"/>
                              <a:gd name="T112" fmla="+- 0 10462 8254"/>
                              <a:gd name="T113" fmla="*/ T112 w 2242"/>
                              <a:gd name="T114" fmla="+- 0 461 191"/>
                              <a:gd name="T115" fmla="*/ 461 h 327"/>
                              <a:gd name="T116" fmla="+- 0 10450 8254"/>
                              <a:gd name="T117" fmla="*/ T116 w 2242"/>
                              <a:gd name="T118" fmla="+- 0 464 191"/>
                              <a:gd name="T119" fmla="*/ 464 h 327"/>
                              <a:gd name="T120" fmla="+- 0 10440 8254"/>
                              <a:gd name="T121" fmla="*/ T120 w 2242"/>
                              <a:gd name="T122" fmla="+- 0 471 191"/>
                              <a:gd name="T123" fmla="*/ 471 h 327"/>
                              <a:gd name="T124" fmla="+- 0 10433 8254"/>
                              <a:gd name="T125" fmla="*/ T124 w 2242"/>
                              <a:gd name="T126" fmla="+- 0 483 191"/>
                              <a:gd name="T127" fmla="*/ 483 h 327"/>
                              <a:gd name="T128" fmla="+- 0 10430 8254"/>
                              <a:gd name="T129" fmla="*/ T128 w 2242"/>
                              <a:gd name="T130" fmla="+- 0 497 191"/>
                              <a:gd name="T131" fmla="*/ 497 h 327"/>
                              <a:gd name="T132" fmla="+- 0 10433 8254"/>
                              <a:gd name="T133" fmla="*/ T132 w 2242"/>
                              <a:gd name="T134" fmla="+- 0 510 191"/>
                              <a:gd name="T135" fmla="*/ 510 h 327"/>
                              <a:gd name="T136" fmla="+- 0 10438 8254"/>
                              <a:gd name="T137" fmla="*/ T136 w 2242"/>
                              <a:gd name="T138" fmla="+- 0 518 191"/>
                              <a:gd name="T139" fmla="*/ 518 h 327"/>
                              <a:gd name="T140" fmla="+- 0 10487 8254"/>
                              <a:gd name="T141" fmla="*/ T140 w 2242"/>
                              <a:gd name="T142" fmla="+- 0 518 191"/>
                              <a:gd name="T143" fmla="*/ 518 h 327"/>
                              <a:gd name="T144" fmla="+- 0 10493 8254"/>
                              <a:gd name="T145" fmla="*/ T144 w 2242"/>
                              <a:gd name="T146" fmla="+- 0 510 191"/>
                              <a:gd name="T147" fmla="*/ 510 h 327"/>
                              <a:gd name="T148" fmla="+- 0 10495 8254"/>
                              <a:gd name="T149" fmla="*/ T148 w 2242"/>
                              <a:gd name="T150" fmla="+- 0 497 191"/>
                              <a:gd name="T151" fmla="*/ 497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242" h="327">
                                <a:moveTo>
                                  <a:pt x="160" y="298"/>
                                </a:moveTo>
                                <a:lnTo>
                                  <a:pt x="36" y="298"/>
                                </a:ln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8"/>
                                </a:lnTo>
                                <a:lnTo>
                                  <a:pt x="0" y="306"/>
                                </a:lnTo>
                                <a:lnTo>
                                  <a:pt x="0" y="326"/>
                                </a:lnTo>
                                <a:lnTo>
                                  <a:pt x="154" y="326"/>
                                </a:lnTo>
                                <a:lnTo>
                                  <a:pt x="154" y="306"/>
                                </a:lnTo>
                                <a:lnTo>
                                  <a:pt x="160" y="306"/>
                                </a:lnTo>
                                <a:lnTo>
                                  <a:pt x="160" y="298"/>
                                </a:lnTo>
                                <a:close/>
                                <a:moveTo>
                                  <a:pt x="314" y="1"/>
                                </a:moveTo>
                                <a:lnTo>
                                  <a:pt x="182" y="1"/>
                                </a:lnTo>
                                <a:lnTo>
                                  <a:pt x="182" y="32"/>
                                </a:lnTo>
                                <a:lnTo>
                                  <a:pt x="230" y="32"/>
                                </a:lnTo>
                                <a:lnTo>
                                  <a:pt x="230" y="301"/>
                                </a:lnTo>
                                <a:lnTo>
                                  <a:pt x="182" y="301"/>
                                </a:lnTo>
                                <a:lnTo>
                                  <a:pt x="182" y="327"/>
                                </a:lnTo>
                                <a:lnTo>
                                  <a:pt x="314" y="327"/>
                                </a:lnTo>
                                <a:lnTo>
                                  <a:pt x="314" y="301"/>
                                </a:lnTo>
                                <a:lnTo>
                                  <a:pt x="266" y="301"/>
                                </a:lnTo>
                                <a:lnTo>
                                  <a:pt x="266" y="32"/>
                                </a:lnTo>
                                <a:lnTo>
                                  <a:pt x="314" y="32"/>
                                </a:lnTo>
                                <a:lnTo>
                                  <a:pt x="314" y="1"/>
                                </a:lnTo>
                                <a:close/>
                                <a:moveTo>
                                  <a:pt x="2241" y="306"/>
                                </a:moveTo>
                                <a:lnTo>
                                  <a:pt x="2239" y="292"/>
                                </a:lnTo>
                                <a:lnTo>
                                  <a:pt x="2232" y="280"/>
                                </a:lnTo>
                                <a:lnTo>
                                  <a:pt x="2221" y="273"/>
                                </a:lnTo>
                                <a:lnTo>
                                  <a:pt x="2208" y="270"/>
                                </a:lnTo>
                                <a:lnTo>
                                  <a:pt x="2196" y="273"/>
                                </a:lnTo>
                                <a:lnTo>
                                  <a:pt x="2186" y="280"/>
                                </a:lnTo>
                                <a:lnTo>
                                  <a:pt x="2179" y="292"/>
                                </a:lnTo>
                                <a:lnTo>
                                  <a:pt x="2176" y="306"/>
                                </a:lnTo>
                                <a:lnTo>
                                  <a:pt x="2179" y="319"/>
                                </a:lnTo>
                                <a:lnTo>
                                  <a:pt x="2184" y="327"/>
                                </a:lnTo>
                                <a:lnTo>
                                  <a:pt x="2233" y="327"/>
                                </a:lnTo>
                                <a:lnTo>
                                  <a:pt x="2239" y="319"/>
                                </a:lnTo>
                                <a:lnTo>
                                  <a:pt x="2241" y="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3" y="184"/>
                            <a:ext cx="180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6" y="191"/>
                            <a:ext cx="192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5" y="184"/>
                            <a:ext cx="404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2" y="191"/>
                            <a:ext cx="418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2" y="191"/>
                            <a:ext cx="188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AutoShape 22"/>
                        <wps:cNvSpPr>
                          <a:spLocks/>
                        </wps:cNvSpPr>
                        <wps:spPr bwMode="auto">
                          <a:xfrm>
                            <a:off x="10250" y="191"/>
                            <a:ext cx="195" cy="327"/>
                          </a:xfrm>
                          <a:custGeom>
                            <a:avLst/>
                            <a:gdLst>
                              <a:gd name="T0" fmla="+- 0 10433 10250"/>
                              <a:gd name="T1" fmla="*/ T0 w 195"/>
                              <a:gd name="T2" fmla="+- 0 225 192"/>
                              <a:gd name="T3" fmla="*/ 225 h 327"/>
                              <a:gd name="T4" fmla="+- 0 10250 10250"/>
                              <a:gd name="T5" fmla="*/ T4 w 195"/>
                              <a:gd name="T6" fmla="+- 0 225 192"/>
                              <a:gd name="T7" fmla="*/ 225 h 327"/>
                              <a:gd name="T8" fmla="+- 0 10250 10250"/>
                              <a:gd name="T9" fmla="*/ T8 w 195"/>
                              <a:gd name="T10" fmla="+- 0 194 192"/>
                              <a:gd name="T11" fmla="*/ 194 h 327"/>
                              <a:gd name="T12" fmla="+- 0 10253 10250"/>
                              <a:gd name="T13" fmla="*/ T12 w 195"/>
                              <a:gd name="T14" fmla="+- 0 192 192"/>
                              <a:gd name="T15" fmla="*/ 192 h 327"/>
                              <a:gd name="T16" fmla="+- 0 10442 10250"/>
                              <a:gd name="T17" fmla="*/ T16 w 195"/>
                              <a:gd name="T18" fmla="+- 0 192 192"/>
                              <a:gd name="T19" fmla="*/ 192 h 327"/>
                              <a:gd name="T20" fmla="+- 0 10445 10250"/>
                              <a:gd name="T21" fmla="*/ T20 w 195"/>
                              <a:gd name="T22" fmla="+- 0 194 192"/>
                              <a:gd name="T23" fmla="*/ 194 h 327"/>
                              <a:gd name="T24" fmla="+- 0 10445 10250"/>
                              <a:gd name="T25" fmla="*/ T24 w 195"/>
                              <a:gd name="T26" fmla="+- 0 199 192"/>
                              <a:gd name="T27" fmla="*/ 199 h 327"/>
                              <a:gd name="T28" fmla="+- 0 10442 10250"/>
                              <a:gd name="T29" fmla="*/ T28 w 195"/>
                              <a:gd name="T30" fmla="+- 0 199 192"/>
                              <a:gd name="T31" fmla="*/ 199 h 327"/>
                              <a:gd name="T32" fmla="+- 0 10438 10250"/>
                              <a:gd name="T33" fmla="*/ T32 w 195"/>
                              <a:gd name="T34" fmla="+- 0 221 192"/>
                              <a:gd name="T35" fmla="*/ 221 h 327"/>
                              <a:gd name="T36" fmla="+- 0 10433 10250"/>
                              <a:gd name="T37" fmla="*/ T36 w 195"/>
                              <a:gd name="T38" fmla="+- 0 225 192"/>
                              <a:gd name="T39" fmla="*/ 225 h 327"/>
                              <a:gd name="T40" fmla="+- 0 10363 10250"/>
                              <a:gd name="T41" fmla="*/ T40 w 195"/>
                              <a:gd name="T42" fmla="+- 0 518 192"/>
                              <a:gd name="T43" fmla="*/ 518 h 327"/>
                              <a:gd name="T44" fmla="+- 0 10325 10250"/>
                              <a:gd name="T45" fmla="*/ T44 w 195"/>
                              <a:gd name="T46" fmla="+- 0 518 192"/>
                              <a:gd name="T47" fmla="*/ 518 h 327"/>
                              <a:gd name="T48" fmla="+- 0 10325 10250"/>
                              <a:gd name="T49" fmla="*/ T48 w 195"/>
                              <a:gd name="T50" fmla="+- 0 225 192"/>
                              <a:gd name="T51" fmla="*/ 225 h 327"/>
                              <a:gd name="T52" fmla="+- 0 10363 10250"/>
                              <a:gd name="T53" fmla="*/ T52 w 195"/>
                              <a:gd name="T54" fmla="+- 0 225 192"/>
                              <a:gd name="T55" fmla="*/ 225 h 327"/>
                              <a:gd name="T56" fmla="+- 0 10363 10250"/>
                              <a:gd name="T57" fmla="*/ T56 w 195"/>
                              <a:gd name="T58" fmla="+- 0 518 192"/>
                              <a:gd name="T59" fmla="*/ 518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95" h="327">
                                <a:moveTo>
                                  <a:pt x="183" y="33"/>
                                </a:moveTo>
                                <a:lnTo>
                                  <a:pt x="0" y="33"/>
                                </a:ln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192" y="0"/>
                                </a:lnTo>
                                <a:lnTo>
                                  <a:pt x="195" y="2"/>
                                </a:lnTo>
                                <a:lnTo>
                                  <a:pt x="195" y="7"/>
                                </a:lnTo>
                                <a:lnTo>
                                  <a:pt x="192" y="7"/>
                                </a:lnTo>
                                <a:lnTo>
                                  <a:pt x="188" y="29"/>
                                </a:lnTo>
                                <a:lnTo>
                                  <a:pt x="183" y="33"/>
                                </a:lnTo>
                                <a:close/>
                                <a:moveTo>
                                  <a:pt x="113" y="326"/>
                                </a:moveTo>
                                <a:lnTo>
                                  <a:pt x="75" y="326"/>
                                </a:lnTo>
                                <a:lnTo>
                                  <a:pt x="75" y="33"/>
                                </a:lnTo>
                                <a:lnTo>
                                  <a:pt x="113" y="33"/>
                                </a:lnTo>
                                <a:lnTo>
                                  <a:pt x="113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C49F8" id="Group 21" o:spid="_x0000_s1026" style="position:absolute;margin-left:412.7pt;margin-top:9.25pt;width:112.1pt;height:16.7pt;z-index:15731200;mso-position-horizontal-relative:page" coordorigin="8254,185" coordsize="2242,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">
                <v:shape id="AutoShape 28" o:spid="_x0000_s1027" style="position:absolute;left:8253;top:191;width:2242;height:327;visibility:visible;mso-wrap-style:square;v-text-anchor:top" coordsize="2242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5gcMA&#10;AADbAAAADwAAAGRycy9kb3ducmV2LnhtbESP3YrCMBSE7wXfIZwF7zTdsoh0jSKCKCuLPyt6e2iO&#10;bbE5CU3U7tsbQfBymJlvmPG0NbW4UeMrywo+BwkI4tzqigsFh79FfwTCB2SNtWVS8E8eppNuZ4yZ&#10;tnfe0W0fChEh7DNUUIbgMil9XpJBP7COOHpn2xgMUTaF1A3eI9zUMk2SoTRYcVwo0dG8pPyyvxoF&#10;R/+1zk/h8ru8HjY/21HhTqSdUr2PdvYNIlAb3uFXe6UVpCk8v8QfIC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r5gcMAAADbAAAADwAAAAAAAAAAAAAAAACYAgAAZHJzL2Rv&#10;d25yZXYueG1sUEsFBgAAAAAEAAQA9QAAAIgDAAAAAA==&#10;" path="m160,298r-124,l36,,,,,298r,8l,326r154,l154,306r6,l160,298xm314,1l182,1r,31l230,32r,269l182,301r,26l314,327r,-26l266,301r,-269l314,32r,-31xm2241,306r-2,-14l2232,280r-11,-7l2208,270r-12,3l2186,280r-7,12l2176,306r3,13l2184,327r49,l2239,319r2,-13xe" fillcolor="#1a3672" stroked="f">
                  <v:path arrowok="t" o:connecttype="custom" o:connectlocs="160,489;36,489;36,191;0,191;0,489;0,497;0,517;154,517;154,497;160,497;160,489;314,192;182,192;182,223;230,223;230,492;182,492;182,518;314,518;314,492;266,492;266,223;314,223;314,192;2241,497;2239,483;2232,471;2221,464;2208,461;2196,464;2186,471;2179,483;2176,497;2179,510;2184,518;2233,518;2239,510;2241,497" o:connectangles="0,0,0,0,0,0,0,0,0,0,0,0,0,0,0,0,0,0,0,0,0,0,0,0,0,0,0,0,0,0,0,0,0,0,0,0,0,0"/>
                </v:shape>
                <v:shape id="Picture 27" o:spid="_x0000_s1028" type="#_x0000_t75" style="position:absolute;left:8613;top:184;width:180;height: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wPr7BAAAA2wAAAA8AAABkcnMvZG93bnJldi54bWxEj0GLwjAUhO+C/yE8wZumKhSpRlmUxcWb&#10;VRFvj+ZtW2xeShNt/fdGEDwOM/MNs1x3phIPalxpWcFkHIEgzqwuOVdwOv6O5iCcR9ZYWSYFT3Kw&#10;XvV7S0y0bflAj9TnIkDYJaig8L5OpHRZQQbd2NbEwfu3jUEfZJNL3WAb4KaS0yiKpcGSw0KBNW0K&#10;ym7p3SjY7qJZReVu4i/pOb7fLnW8b69KDQfdzwKEp85/w5/2n1YwncH7S/gBcvU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wPr7BAAAA2wAAAA8AAAAAAAAAAAAAAAAAnwIA&#10;AGRycy9kb3ducmV2LnhtbFBLBQYAAAAABAAEAPcAAACNAwAAAAA=&#10;">
                  <v:imagedata r:id="rId22" o:title=""/>
                </v:shape>
                <v:shape id="Picture 26" o:spid="_x0000_s1029" type="#_x0000_t75" style="position:absolute;left:8856;top:191;width:192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ud8bEAAAA2wAAAA8AAABkcnMvZG93bnJldi54bWxEj0FrwkAUhO+F/oflFbzVjUGkja6SFkTx&#10;0FLtpbdH9pmkzb4N+1aN/94tFHocZuYbZrEaXKfOFKT1bGAyzkARV962XBv4PKwfn0BJRLbYeSYD&#10;VxJYLe/vFlhYf+EPOu9jrRKEpUADTYx9obVUDTmUse+Jk3f0wWFMMtTaBrwkuOt0nmUz7bDltNBg&#10;T68NVT/7kzPwts7LFy9hcnjuN7v3cirl95cYM3oYyjmoSEP8D/+1t9ZAPoXfL+kH6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Bud8bEAAAA2wAAAA8AAAAAAAAAAAAAAAAA&#10;nwIAAGRycy9kb3ducmV2LnhtbFBLBQYAAAAABAAEAPcAAACQAwAAAAA=&#10;">
                  <v:imagedata r:id="rId23" o:title=""/>
                </v:shape>
                <v:shape id="Picture 25" o:spid="_x0000_s1030" type="#_x0000_t75" style="position:absolute;left:9105;top:184;width:404;height: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dQ5/FAAAA2wAAAA8AAABkcnMvZG93bnJldi54bWxEj09rwkAUxO+C32F5Qm+6UagtqauIf6iX&#10;YoweenxkX7Oh2bcxuzXx23eFQo/DzPyGWax6W4sbtb5yrGA6SUAQF05XXCq4nPfjVxA+IGusHZOC&#10;O3lYLYeDBabadXyiWx5KESHsU1RgQmhSKX1hyKKfuIY4el+utRiibEupW+wi3NZyliRzabHiuGCw&#10;oY2h4jv/sQpeso87Xt9d6PLP07bLjtnOrDOlnkb9+g1EoD78h//aB61g9gyPL/E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3UOfxQAAANsAAAAPAAAAAAAAAAAAAAAA&#10;AJ8CAABkcnMvZG93bnJldi54bWxQSwUGAAAAAAQABAD3AAAAkQMAAAAA&#10;">
                  <v:imagedata r:id="rId24" o:title=""/>
                </v:shape>
                <v:shape id="Picture 24" o:spid="_x0000_s1031" type="#_x0000_t75" style="position:absolute;left:9552;top:191;width:418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4JLDAAAA2wAAAA8AAABkcnMvZG93bnJldi54bWxEj0uLwkAQhO8L+x+GXvC2TvQQluhEFkHw&#10;oIKvg7cm03mwmZ6QGfPw1zsLgseiqr6ilqvB1KKj1lWWFcymEQjizOqKCwWX8+b7B4TzyBpry6Rg&#10;JAer9PNjiYm2PR+pO/lCBAi7BBWU3jeJlC4ryaCb2oY4eLltDfog20LqFvsAN7WcR1EsDVYcFkps&#10;aF1S9ne6GwW7rpNR08eHazE+bjOb7cZ97pSafA2/CxCeBv8Ov9pbrWAew/+X8ANk+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XgksMAAADbAAAADwAAAAAAAAAAAAAAAACf&#10;AgAAZHJzL2Rvd25yZXYueG1sUEsFBgAAAAAEAAQA9wAAAI8DAAAAAA==&#10;">
                  <v:imagedata r:id="rId25" o:title=""/>
                </v:shape>
                <v:shape id="Picture 23" o:spid="_x0000_s1032" type="#_x0000_t75" style="position:absolute;left:10032;top:191;width:188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ca5XEAAAA2wAAAA8AAABkcnMvZG93bnJldi54bWxEj8FqwzAQRO+B/oPYQi+hlu2DXZwoIRRC&#10;AoWC3Rx6XKyNZWytjKUm7t9XhUKPw8y8Ybb7xY7iRrPvHSvIkhQEcet0z52Cy8fx+QWED8gaR8ek&#10;4Js87HcPqy1W2t25plsTOhEh7CtUYEKYKil9a8iiT9xEHL2rmy2GKOdO6hnvEW5HmadpIS32HBcM&#10;TvRqqB2aL6vg7ZCtT5gV6bGmzxLlUr9fBqPU0+Ny2IAItIT/8F/7rBXkJfx+iT9A7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ca5XEAAAA2wAAAA8AAAAAAAAAAAAAAAAA&#10;nwIAAGRycy9kb3ducmV2LnhtbFBLBQYAAAAABAAEAPcAAACQAwAAAAA=&#10;">
                  <v:imagedata r:id="rId26" o:title=""/>
                </v:shape>
                <v:shape id="AutoShape 22" o:spid="_x0000_s1033" style="position:absolute;left:10250;top:191;width:195;height:327;visibility:visible;mso-wrap-style:square;v-text-anchor:top" coordsize="195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7ZcEA&#10;AADbAAAADwAAAGRycy9kb3ducmV2LnhtbERP3WrCMBS+H/gO4QjeDE0trNNqLEUYyJgwfx7g0Bzb&#10;YnNSmqytb28uBl5+fP/bbDSN6KlztWUFy0UEgriwuuZSwfXyNV+BcB5ZY2OZFDzIQbabvG0x1Xbg&#10;E/VnX4oQwi5FBZX3bSqlKyoy6Ba2JQ7czXYGfYBdKXWHQwg3jYyjKJEGaw4NFba0r6i4n/+MgtP3&#10;T95f5DX/zMv1u6Ff+XFMeqVm0zHfgPA0+pf4333QCuIwNnwJP0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7e2XBAAAA2wAAAA8AAAAAAAAAAAAAAAAAmAIAAGRycy9kb3du&#10;cmV2LnhtbFBLBQYAAAAABAAEAPUAAACGAwAAAAA=&#10;" path="m183,33l,33,,2,3,,192,r3,2l195,7r-3,l188,29r-5,4xm113,326r-38,l75,33r38,l113,326xe" fillcolor="#1a3672" stroked="f">
                  <v:path arrowok="t" o:connecttype="custom" o:connectlocs="183,225;0,225;0,194;3,192;192,192;195,194;195,199;192,199;188,221;183,225;113,518;75,518;75,225;113,225;113,518" o:connectangles="0,0,0,0,0,0,0,0,0,0,0,0,0,0,0"/>
                </v:shape>
                <w10:wrap anchorx="page"/>
              </v:group>
            </w:pict>
          </mc:Fallback>
        </mc:AlternateContent>
      </w:r>
      <w:r w:rsidR="005004D1">
        <w:t xml:space="preserve"> </w:t>
      </w:r>
    </w:p>
    <w:p w:rsidR="00247AB7" w:rsidRDefault="00247AB7">
      <w:pPr>
        <w:pStyle w:val="Textkrper"/>
        <w:spacing w:before="3"/>
        <w:rPr>
          <w:sz w:val="2"/>
        </w:rPr>
      </w:pPr>
    </w:p>
    <w:p w:rsidR="00247AB7" w:rsidRDefault="00CB4E20">
      <w:pPr>
        <w:pStyle w:val="Textkrper"/>
        <w:ind w:left="7752"/>
        <w:rPr>
          <w:sz w:val="20"/>
        </w:rPr>
      </w:pPr>
      <w:r>
        <w:rPr>
          <w:noProof/>
          <w:sz w:val="20"/>
          <w:lang w:eastAsia="de-DE"/>
        </w:rPr>
        <mc:AlternateContent>
          <mc:Choice Requires="wps">
            <w:drawing>
              <wp:inline distT="0" distB="0" distL="0" distR="0">
                <wp:extent cx="4539615" cy="241300"/>
                <wp:effectExtent l="0" t="0" r="0" b="0"/>
                <wp:docPr id="2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2413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81" w:lineRule="exact"/>
                              <w:ind w:left="930" w:right="931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7. Dauer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Speicherung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bzw.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Kriterien für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die Festlegung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Dauer</w:t>
                            </w:r>
                          </w:p>
                          <w:p w:rsidR="00247AB7" w:rsidRDefault="00734FD4">
                            <w:pPr>
                              <w:pStyle w:val="Textkrper"/>
                              <w:spacing w:before="1"/>
                              <w:ind w:left="930" w:right="930"/>
                              <w:jc w:val="center"/>
                            </w:pPr>
                            <w:r>
                              <w:t>(Art.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13 Abs.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lit.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6" o:spid="_x0000_s1030" type="#_x0000_t202" style="width:357.45pt;height: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" fillcolor="#f1f1f1" strokeweight=".48pt">
                <v:textbox inset="0,0,0,0">
                  <w:txbxContent>
                    <w:p w:rsidR="00247AB7" w:rsidRDefault="00734FD4">
                      <w:pPr>
                        <w:spacing w:line="181" w:lineRule="exact"/>
                        <w:ind w:left="930" w:right="931"/>
                        <w:jc w:val="center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7. Dauer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der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Speicherung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bzw.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Kriterien für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die Festlegung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Dauer</w:t>
                      </w:r>
                    </w:p>
                    <w:p w:rsidR="00247AB7" w:rsidRDefault="00734FD4">
                      <w:pPr>
                        <w:pStyle w:val="Textkrper"/>
                        <w:spacing w:before="1"/>
                        <w:ind w:left="930" w:right="930"/>
                        <w:jc w:val="center"/>
                      </w:pPr>
                      <w:r>
                        <w:t>(Art.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13 Abs.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lit</w:t>
                      </w:r>
                      <w:proofErr w:type="spellEnd"/>
                      <w:r>
                        <w:t>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DS-GVO)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7AB7" w:rsidRDefault="00CB4E20">
      <w:pPr>
        <w:pStyle w:val="Textkrper"/>
        <w:spacing w:before="61"/>
        <w:ind w:left="7753" w:right="328"/>
        <w:jc w:val="both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272415</wp:posOffset>
                </wp:positionV>
                <wp:extent cx="4472305" cy="24701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2305" cy="247015"/>
                          <a:chOff x="1128" y="429"/>
                          <a:chExt cx="7043" cy="389"/>
                        </a:xfrm>
                      </wpg:grpSpPr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40" y="439"/>
                            <a:ext cx="7031" cy="37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8"/>
                        <wps:cNvSpPr>
                          <a:spLocks/>
                        </wps:cNvSpPr>
                        <wps:spPr bwMode="auto">
                          <a:xfrm>
                            <a:off x="1128" y="429"/>
                            <a:ext cx="7043" cy="389"/>
                          </a:xfrm>
                          <a:custGeom>
                            <a:avLst/>
                            <a:gdLst>
                              <a:gd name="T0" fmla="+- 0 1138 1128"/>
                              <a:gd name="T1" fmla="*/ T0 w 7043"/>
                              <a:gd name="T2" fmla="+- 0 429 429"/>
                              <a:gd name="T3" fmla="*/ 429 h 389"/>
                              <a:gd name="T4" fmla="+- 0 1128 1128"/>
                              <a:gd name="T5" fmla="*/ T4 w 7043"/>
                              <a:gd name="T6" fmla="+- 0 429 429"/>
                              <a:gd name="T7" fmla="*/ 429 h 389"/>
                              <a:gd name="T8" fmla="+- 0 1128 1128"/>
                              <a:gd name="T9" fmla="*/ T8 w 7043"/>
                              <a:gd name="T10" fmla="+- 0 439 429"/>
                              <a:gd name="T11" fmla="*/ 439 h 389"/>
                              <a:gd name="T12" fmla="+- 0 1128 1128"/>
                              <a:gd name="T13" fmla="*/ T12 w 7043"/>
                              <a:gd name="T14" fmla="+- 0 809 429"/>
                              <a:gd name="T15" fmla="*/ 809 h 389"/>
                              <a:gd name="T16" fmla="+- 0 1128 1128"/>
                              <a:gd name="T17" fmla="*/ T16 w 7043"/>
                              <a:gd name="T18" fmla="+- 0 818 429"/>
                              <a:gd name="T19" fmla="*/ 818 h 389"/>
                              <a:gd name="T20" fmla="+- 0 1138 1128"/>
                              <a:gd name="T21" fmla="*/ T20 w 7043"/>
                              <a:gd name="T22" fmla="+- 0 818 429"/>
                              <a:gd name="T23" fmla="*/ 818 h 389"/>
                              <a:gd name="T24" fmla="+- 0 1138 1128"/>
                              <a:gd name="T25" fmla="*/ T24 w 7043"/>
                              <a:gd name="T26" fmla="+- 0 809 429"/>
                              <a:gd name="T27" fmla="*/ 809 h 389"/>
                              <a:gd name="T28" fmla="+- 0 1138 1128"/>
                              <a:gd name="T29" fmla="*/ T28 w 7043"/>
                              <a:gd name="T30" fmla="+- 0 439 429"/>
                              <a:gd name="T31" fmla="*/ 439 h 389"/>
                              <a:gd name="T32" fmla="+- 0 1138 1128"/>
                              <a:gd name="T33" fmla="*/ T32 w 7043"/>
                              <a:gd name="T34" fmla="+- 0 429 429"/>
                              <a:gd name="T35" fmla="*/ 429 h 389"/>
                              <a:gd name="T36" fmla="+- 0 8171 1128"/>
                              <a:gd name="T37" fmla="*/ T36 w 7043"/>
                              <a:gd name="T38" fmla="+- 0 809 429"/>
                              <a:gd name="T39" fmla="*/ 809 h 389"/>
                              <a:gd name="T40" fmla="+- 0 1138 1128"/>
                              <a:gd name="T41" fmla="*/ T40 w 7043"/>
                              <a:gd name="T42" fmla="+- 0 809 429"/>
                              <a:gd name="T43" fmla="*/ 809 h 389"/>
                              <a:gd name="T44" fmla="+- 0 1138 1128"/>
                              <a:gd name="T45" fmla="*/ T44 w 7043"/>
                              <a:gd name="T46" fmla="+- 0 818 429"/>
                              <a:gd name="T47" fmla="*/ 818 h 389"/>
                              <a:gd name="T48" fmla="+- 0 8171 1128"/>
                              <a:gd name="T49" fmla="*/ T48 w 7043"/>
                              <a:gd name="T50" fmla="+- 0 818 429"/>
                              <a:gd name="T51" fmla="*/ 818 h 389"/>
                              <a:gd name="T52" fmla="+- 0 8171 1128"/>
                              <a:gd name="T53" fmla="*/ T52 w 7043"/>
                              <a:gd name="T54" fmla="+- 0 809 429"/>
                              <a:gd name="T55" fmla="*/ 809 h 389"/>
                              <a:gd name="T56" fmla="+- 0 8171 1128"/>
                              <a:gd name="T57" fmla="*/ T56 w 7043"/>
                              <a:gd name="T58" fmla="+- 0 430 429"/>
                              <a:gd name="T59" fmla="*/ 430 h 389"/>
                              <a:gd name="T60" fmla="+- 0 1138 1128"/>
                              <a:gd name="T61" fmla="*/ T60 w 7043"/>
                              <a:gd name="T62" fmla="+- 0 430 429"/>
                              <a:gd name="T63" fmla="*/ 430 h 389"/>
                              <a:gd name="T64" fmla="+- 0 1138 1128"/>
                              <a:gd name="T65" fmla="*/ T64 w 7043"/>
                              <a:gd name="T66" fmla="+- 0 439 429"/>
                              <a:gd name="T67" fmla="*/ 439 h 389"/>
                              <a:gd name="T68" fmla="+- 0 8171 1128"/>
                              <a:gd name="T69" fmla="*/ T68 w 7043"/>
                              <a:gd name="T70" fmla="+- 0 439 429"/>
                              <a:gd name="T71" fmla="*/ 439 h 389"/>
                              <a:gd name="T72" fmla="+- 0 8171 1128"/>
                              <a:gd name="T73" fmla="*/ T72 w 7043"/>
                              <a:gd name="T74" fmla="+- 0 430 429"/>
                              <a:gd name="T75" fmla="*/ 430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7043" h="389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80"/>
                                </a:lnTo>
                                <a:lnTo>
                                  <a:pt x="0" y="389"/>
                                </a:lnTo>
                                <a:lnTo>
                                  <a:pt x="10" y="389"/>
                                </a:lnTo>
                                <a:lnTo>
                                  <a:pt x="10" y="38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7043" y="380"/>
                                </a:moveTo>
                                <a:lnTo>
                                  <a:pt x="10" y="380"/>
                                </a:lnTo>
                                <a:lnTo>
                                  <a:pt x="10" y="389"/>
                                </a:lnTo>
                                <a:lnTo>
                                  <a:pt x="7043" y="389"/>
                                </a:lnTo>
                                <a:lnTo>
                                  <a:pt x="7043" y="380"/>
                                </a:lnTo>
                                <a:close/>
                                <a:moveTo>
                                  <a:pt x="7043" y="1"/>
                                </a:moveTo>
                                <a:lnTo>
                                  <a:pt x="10" y="1"/>
                                </a:lnTo>
                                <a:lnTo>
                                  <a:pt x="10" y="10"/>
                                </a:lnTo>
                                <a:lnTo>
                                  <a:pt x="7043" y="10"/>
                                </a:lnTo>
                                <a:lnTo>
                                  <a:pt x="704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439"/>
                            <a:ext cx="7033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7AB7" w:rsidRDefault="00734FD4">
                              <w:pPr>
                                <w:spacing w:line="178" w:lineRule="exact"/>
                                <w:ind w:left="185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Namen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und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Kontaktdaten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des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Verantwortlichen</w:t>
                              </w:r>
                            </w:p>
                            <w:p w:rsidR="00247AB7" w:rsidRDefault="00734FD4">
                              <w:pPr>
                                <w:spacing w:before="3"/>
                                <w:ind w:left="2416" w:right="231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(Art.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13 Abs.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S.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 a)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DS-GVO)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1" style="position:absolute;left:0;text-align:left;margin-left:56.4pt;margin-top:21.45pt;width:352.15pt;height:19.45pt;z-index:15735808;mso-position-horizontal-relative:page;mso-position-vertical-relative:text" coordorigin="1128,429" coordsize="7043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">
                <v:rect id="Rectangle 19" o:spid="_x0000_s1032" style="position:absolute;left:1140;top:439;width:7031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qjvsQA&#10;AADbAAAADwAAAGRycy9kb3ducmV2LnhtbESPQYvCMBCF78L+hzALXkTTFdG1a5RFFNSb7YJ4G5rZ&#10;tthMShO1+uuNIHib4b33zZvZojWVuFDjSssKvgYRCOLM6pJzBX/puv8NwnlkjZVlUnAjB4v5R2eG&#10;sbZX3tMl8bkIEHYxKii8r2MpXVaQQTewNXHQ/m1j0Ie1yaVu8BrgppLDKBpLgyWHCwXWtCwoOyVn&#10;Eyj7kzlmo1W0623XfJim6a6t70p1P9vfHxCeWv82v9IbHepP4PlLGE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qo77EAAAA2wAAAA8AAAAAAAAAAAAAAAAAmAIAAGRycy9k&#10;b3ducmV2LnhtbFBLBQYAAAAABAAEAPUAAACJAwAAAAA=&#10;" fillcolor="#f1f1f1" stroked="f"/>
                <v:shape id="AutoShape 18" o:spid="_x0000_s1033" style="position:absolute;left:1128;top:429;width:7043;height:389;visibility:visible;mso-wrap-style:square;v-text-anchor:top" coordsize="7043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4ipcEA&#10;AADbAAAADwAAAGRycy9kb3ducmV2LnhtbESPT4vCMBDF78J+hzALXsqauohIt1FkQfDqn4u3oRnb&#10;2mZSkqzWb79zELzN8N6895tyM7pe3SnE1rOB+SwHRVx523Jt4Hzafa1AxYRssfdMBp4UYbP+mJRY&#10;WP/gA92PqVYSwrFAA01KQ6F1rBpyGGd+IBbt6oPDJGuotQ34kHDX6+88X2qHLUtDgwP9NlR1xz9n&#10;wCeuM8qGQ7a43i77Z7ewgbwx089x+wMq0Zje5tf13gq+wMovMoBe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uIqXBAAAA2wAAAA8AAAAAAAAAAAAAAAAAmAIAAGRycy9kb3du&#10;cmV2LnhtbFBLBQYAAAAABAAEAPUAAACGAwAAAAA=&#10;" path="m10,l,,,10,,380r,9l10,389r,-9l10,10,10,xm7043,380l10,380r,9l7043,389r,-9xm7043,1l10,1r,9l7043,10r,-9xe" fillcolor="black" stroked="f">
                  <v:path arrowok="t" o:connecttype="custom" o:connectlocs="10,429;0,429;0,439;0,809;0,818;10,818;10,809;10,439;10,429;7043,809;10,809;10,818;7043,818;7043,809;7043,430;10,430;10,439;7043,439;7043,430" o:connectangles="0,0,0,0,0,0,0,0,0,0,0,0,0,0,0,0,0,0,0"/>
                </v:shape>
                <v:shape id="Text Box 17" o:spid="_x0000_s1034" type="#_x0000_t202" style="position:absolute;left:1137;top:439;width:7033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247AB7" w:rsidRDefault="00734FD4">
                        <w:pPr>
                          <w:spacing w:line="178" w:lineRule="exact"/>
                          <w:ind w:left="18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1.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Namen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und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Kontaktdaten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des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Verantwortlichen</w:t>
                        </w:r>
                      </w:p>
                      <w:p w:rsidR="00247AB7" w:rsidRDefault="00734FD4">
                        <w:pPr>
                          <w:spacing w:before="3"/>
                          <w:ind w:left="2416" w:right="231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(Art.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13 Abs.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 a)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DS-GVO)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-260985</wp:posOffset>
                </wp:positionV>
                <wp:extent cx="4539615" cy="43942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4394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before="152"/>
                              <w:ind w:left="820" w:right="81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Informationen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zur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Verarbeitung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von personenbezogenen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Daten</w:t>
                            </w:r>
                          </w:p>
                          <w:p w:rsidR="00247AB7" w:rsidRDefault="00734FD4">
                            <w:pPr>
                              <w:pStyle w:val="Textkrper"/>
                              <w:spacing w:before="1"/>
                              <w:ind w:left="820" w:right="819"/>
                              <w:jc w:val="center"/>
                            </w:pPr>
                            <w:r>
                              <w:t>(Informationspflicht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nach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Art.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DS-GVO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Direkterhebung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beim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Betroffenen)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left:0;text-align:left;margin-left:56.9pt;margin-top:-20.55pt;width:357.45pt;height:34.6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" fillcolor="#d9d9d9" strokeweight=".48pt">
                <v:textbox inset="0,0,0,0">
                  <w:txbxContent>
                    <w:p w:rsidR="00247AB7" w:rsidRDefault="00734FD4">
                      <w:pPr>
                        <w:spacing w:before="152"/>
                        <w:ind w:left="820" w:right="816"/>
                        <w:jc w:val="center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Informationen</w:t>
                      </w:r>
                      <w:r>
                        <w:rPr>
                          <w:rFonts w:asci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zur</w:t>
                      </w:r>
                      <w:r>
                        <w:rPr>
                          <w:rFonts w:asci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Verarbeitung</w:t>
                      </w:r>
                      <w:r>
                        <w:rPr>
                          <w:rFonts w:ascii="Arial"/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von personenbezogenen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Daten</w:t>
                      </w:r>
                    </w:p>
                    <w:p w:rsidR="00247AB7" w:rsidRDefault="00734FD4">
                      <w:pPr>
                        <w:pStyle w:val="Textkrper"/>
                        <w:spacing w:before="1"/>
                        <w:ind w:left="820" w:right="819"/>
                        <w:jc w:val="center"/>
                      </w:pPr>
                      <w:r>
                        <w:t>(Informationspflicht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nach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Art.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DS-GVO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Direkterhebung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beim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Betroffenen)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4FD4">
        <w:t>Die konkrete Speicherdauer kann zum jetzigen Zeitpunkt nicht angegeben werden. Daher werden</w:t>
      </w:r>
      <w:r w:rsidR="00734FD4">
        <w:rPr>
          <w:spacing w:val="-42"/>
        </w:rPr>
        <w:t xml:space="preserve"> </w:t>
      </w:r>
      <w:r w:rsidR="00734FD4">
        <w:t>die Daten so lange gespeichert, wies dies unter Beachtung gesetzlicher Aufbewahrungsfristen</w:t>
      </w:r>
      <w:r w:rsidR="00734FD4">
        <w:rPr>
          <w:spacing w:val="1"/>
        </w:rPr>
        <w:t xml:space="preserve"> </w:t>
      </w:r>
      <w:r w:rsidR="00734FD4">
        <w:t>erforderlich</w:t>
      </w:r>
      <w:r w:rsidR="00734FD4">
        <w:rPr>
          <w:spacing w:val="-1"/>
        </w:rPr>
        <w:t xml:space="preserve"> </w:t>
      </w:r>
      <w:r w:rsidR="00734FD4">
        <w:t>ist.</w:t>
      </w:r>
    </w:p>
    <w:p w:rsidR="00247AB7" w:rsidRDefault="00247AB7">
      <w:pPr>
        <w:pStyle w:val="Textkrper"/>
        <w:spacing w:before="5"/>
      </w:pPr>
    </w:p>
    <w:p w:rsidR="00247AB7" w:rsidRDefault="00CB4E20">
      <w:pPr>
        <w:pStyle w:val="Textkrper"/>
        <w:ind w:left="7752"/>
        <w:rPr>
          <w:sz w:val="20"/>
        </w:rPr>
      </w:pPr>
      <w:r>
        <w:rPr>
          <w:noProof/>
          <w:sz w:val="20"/>
          <w:lang w:eastAsia="de-DE"/>
        </w:rPr>
        <mc:AlternateContent>
          <mc:Choice Requires="wps">
            <w:drawing>
              <wp:inline distT="0" distB="0" distL="0" distR="0">
                <wp:extent cx="4539615" cy="241300"/>
                <wp:effectExtent l="0" t="0" r="0" b="0"/>
                <wp:docPr id="1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2413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78" w:lineRule="exact"/>
                              <w:ind w:left="930" w:right="93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8. Rechte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Betroffenen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im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Rahmen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Verarbeitung</w:t>
                            </w:r>
                          </w:p>
                          <w:p w:rsidR="00247AB7" w:rsidRDefault="00734FD4">
                            <w:pPr>
                              <w:pStyle w:val="Textkrper"/>
                              <w:spacing w:before="3"/>
                              <w:ind w:left="930" w:right="929"/>
                              <w:jc w:val="center"/>
                            </w:pPr>
                            <w:r>
                              <w:t>(Art.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13 Abs.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 b)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5" o:spid="_x0000_s1036" type="#_x0000_t202" style="width:357.45pt;height: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" fillcolor="#f1f1f1" strokeweight=".48pt">
                <v:textbox inset="0,0,0,0">
                  <w:txbxContent>
                    <w:p w:rsidR="00247AB7" w:rsidRDefault="00734FD4">
                      <w:pPr>
                        <w:spacing w:line="178" w:lineRule="exact"/>
                        <w:ind w:left="930" w:right="930"/>
                        <w:jc w:val="center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8. Rechte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der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Betroffenen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im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Rahmen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der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Verarbeitung</w:t>
                      </w:r>
                    </w:p>
                    <w:p w:rsidR="00247AB7" w:rsidRDefault="00734FD4">
                      <w:pPr>
                        <w:pStyle w:val="Textkrper"/>
                        <w:spacing w:before="3"/>
                        <w:ind w:left="930" w:right="929"/>
                        <w:jc w:val="center"/>
                      </w:pPr>
                      <w:r>
                        <w:t>(Art.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13 Abs.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 b)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DS-GVO)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7AB7" w:rsidRDefault="00247AB7">
      <w:pPr>
        <w:rPr>
          <w:sz w:val="20"/>
        </w:rPr>
        <w:sectPr w:rsidR="00247AB7">
          <w:pgSz w:w="16840" w:h="11910" w:orient="landscape"/>
          <w:pgMar w:top="1100" w:right="800" w:bottom="280" w:left="1020" w:header="720" w:footer="720" w:gutter="0"/>
          <w:cols w:space="720"/>
        </w:sectPr>
      </w:pPr>
    </w:p>
    <w:p w:rsidR="00247AB7" w:rsidRDefault="00247AB7">
      <w:pPr>
        <w:pStyle w:val="Textkrper"/>
        <w:spacing w:before="10"/>
        <w:rPr>
          <w:sz w:val="19"/>
        </w:rPr>
      </w:pPr>
    </w:p>
    <w:p w:rsidR="00247AB7" w:rsidRDefault="00734FD4">
      <w:pPr>
        <w:tabs>
          <w:tab w:val="left" w:pos="2237"/>
        </w:tabs>
        <w:ind w:left="112"/>
        <w:rPr>
          <w:sz w:val="16"/>
        </w:rPr>
      </w:pPr>
      <w:r>
        <w:rPr>
          <w:rFonts w:ascii="Arial" w:hAnsi="Arial"/>
          <w:b/>
          <w:sz w:val="16"/>
          <w:u w:val="single"/>
        </w:rPr>
        <w:t>Verantwortlicher:</w:t>
      </w:r>
      <w:r>
        <w:rPr>
          <w:rFonts w:ascii="Arial" w:hAnsi="Arial"/>
          <w:b/>
          <w:sz w:val="16"/>
        </w:rPr>
        <w:tab/>
      </w:r>
      <w:r>
        <w:rPr>
          <w:sz w:val="16"/>
        </w:rPr>
        <w:t>JenaKultur,</w:t>
      </w:r>
      <w:r>
        <w:rPr>
          <w:spacing w:val="-4"/>
          <w:sz w:val="16"/>
        </w:rPr>
        <w:t xml:space="preserve"> </w:t>
      </w:r>
      <w:r>
        <w:rPr>
          <w:sz w:val="16"/>
        </w:rPr>
        <w:t>Knebelstraße</w:t>
      </w:r>
      <w:r>
        <w:rPr>
          <w:spacing w:val="-2"/>
          <w:sz w:val="16"/>
        </w:rPr>
        <w:t xml:space="preserve"> </w:t>
      </w:r>
      <w:r>
        <w:rPr>
          <w:sz w:val="16"/>
        </w:rPr>
        <w:t>10,</w:t>
      </w:r>
      <w:r>
        <w:rPr>
          <w:spacing w:val="-4"/>
          <w:sz w:val="16"/>
        </w:rPr>
        <w:t xml:space="preserve"> </w:t>
      </w:r>
      <w:r>
        <w:rPr>
          <w:sz w:val="16"/>
        </w:rPr>
        <w:t>07743</w:t>
      </w:r>
      <w:r>
        <w:rPr>
          <w:spacing w:val="-2"/>
          <w:sz w:val="16"/>
        </w:rPr>
        <w:t xml:space="preserve"> </w:t>
      </w:r>
      <w:r>
        <w:rPr>
          <w:sz w:val="16"/>
        </w:rPr>
        <w:t>Jena</w:t>
      </w:r>
    </w:p>
    <w:p w:rsidR="00247AB7" w:rsidRDefault="00247AB7">
      <w:pPr>
        <w:pStyle w:val="Textkrper"/>
        <w:spacing w:before="11"/>
        <w:rPr>
          <w:sz w:val="15"/>
        </w:rPr>
      </w:pPr>
    </w:p>
    <w:p w:rsidR="00247AB7" w:rsidRDefault="00734FD4">
      <w:pPr>
        <w:pStyle w:val="berschrift2"/>
        <w:jc w:val="left"/>
      </w:pPr>
      <w:r>
        <w:t>Innerorganisatorisch</w:t>
      </w:r>
      <w:r>
        <w:rPr>
          <w:spacing w:val="-3"/>
        </w:rPr>
        <w:t xml:space="preserve"> </w:t>
      </w:r>
      <w:r>
        <w:t>für</w:t>
      </w:r>
      <w:r>
        <w:rPr>
          <w:spacing w:val="-5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Datenverarbeitung</w:t>
      </w:r>
      <w:r>
        <w:rPr>
          <w:spacing w:val="-5"/>
        </w:rPr>
        <w:t xml:space="preserve"> </w:t>
      </w:r>
      <w:r>
        <w:t>verantwortlich:</w:t>
      </w:r>
    </w:p>
    <w:p w:rsidR="00247AB7" w:rsidRDefault="00CB4E20">
      <w:pPr>
        <w:pStyle w:val="Textkrper"/>
        <w:spacing w:line="20" w:lineRule="exact"/>
        <w:ind w:left="112"/>
        <w:rPr>
          <w:rFonts w:ascii="Arial"/>
          <w:sz w:val="2"/>
        </w:rPr>
      </w:pPr>
      <w:r>
        <w:rPr>
          <w:rFonts w:ascii="Arial"/>
          <w:noProof/>
          <w:sz w:val="2"/>
          <w:lang w:eastAsia="de-DE"/>
        </w:rPr>
        <mc:AlternateContent>
          <mc:Choice Requires="wpg">
            <w:drawing>
              <wp:inline distT="0" distB="0" distL="0" distR="0">
                <wp:extent cx="3032125" cy="1079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2125" cy="10795"/>
                          <a:chOff x="0" y="0"/>
                          <a:chExt cx="4775" cy="17"/>
                        </a:xfrm>
                      </wpg:grpSpPr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39958" id="Group 12" o:spid="_x0000_s1026" style="width:238.75pt;height:.85pt;mso-position-horizontal-relative:char;mso-position-vertical-relative:line" coordsize="477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">
                <v:rect id="Rectangle 13" o:spid="_x0000_s1027" style="position:absolute;width:477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247AB7" w:rsidRDefault="009E4B98">
      <w:pPr>
        <w:pStyle w:val="Textkrper"/>
        <w:spacing w:before="75"/>
        <w:ind w:left="112"/>
      </w:pPr>
      <w:r>
        <w:t>Werkleitung</w:t>
      </w:r>
      <w:bookmarkStart w:id="0" w:name="_GoBack"/>
      <w:bookmarkEnd w:id="0"/>
    </w:p>
    <w:p w:rsidR="00247AB7" w:rsidRDefault="00247AB7">
      <w:pPr>
        <w:pStyle w:val="Textkrper"/>
        <w:rPr>
          <w:sz w:val="18"/>
        </w:rPr>
      </w:pPr>
    </w:p>
    <w:p w:rsidR="00247AB7" w:rsidRDefault="00734FD4">
      <w:pPr>
        <w:spacing w:before="159"/>
        <w:ind w:left="112"/>
        <w:rPr>
          <w:rFonts w:ascii="Arial"/>
          <w:b/>
          <w:sz w:val="16"/>
        </w:rPr>
      </w:pPr>
      <w:r>
        <w:rPr>
          <w:rFonts w:ascii="Arial"/>
          <w:b/>
          <w:sz w:val="16"/>
          <w:u w:val="single"/>
        </w:rPr>
        <w:t>Kontakt:</w:t>
      </w:r>
    </w:p>
    <w:p w:rsidR="00247AB7" w:rsidRDefault="00CB4E20">
      <w:pPr>
        <w:pStyle w:val="Textkrper"/>
        <w:tabs>
          <w:tab w:val="left" w:pos="821"/>
        </w:tabs>
        <w:spacing w:before="1"/>
        <w:ind w:left="112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239395</wp:posOffset>
                </wp:positionV>
                <wp:extent cx="4539615" cy="2413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2413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78" w:lineRule="exact"/>
                              <w:ind w:left="182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Kontaktdaten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Datenschutzbeauftragten</w:t>
                            </w:r>
                          </w:p>
                          <w:p w:rsidR="00247AB7" w:rsidRDefault="00734FD4">
                            <w:pPr>
                              <w:pStyle w:val="Textkrper"/>
                              <w:spacing w:before="3"/>
                              <w:ind w:left="820" w:right="815"/>
                              <w:jc w:val="center"/>
                            </w:pPr>
                            <w:r>
                              <w:t>(Art.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13 Abs.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 b)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left:0;text-align:left;margin-left:56.9pt;margin-top:18.85pt;width:357.45pt;height:19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" fillcolor="#f1f1f1" strokeweight=".48pt">
                <v:textbox inset="0,0,0,0">
                  <w:txbxContent>
                    <w:p w:rsidR="00247AB7" w:rsidRDefault="00734FD4">
                      <w:pPr>
                        <w:spacing w:line="178" w:lineRule="exact"/>
                        <w:ind w:left="1829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2.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Kontaktdaten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Datenschutzbeauftragten</w:t>
                      </w:r>
                    </w:p>
                    <w:p w:rsidR="00247AB7" w:rsidRDefault="00734FD4">
                      <w:pPr>
                        <w:pStyle w:val="Textkrper"/>
                        <w:spacing w:before="3"/>
                        <w:ind w:left="820" w:right="815"/>
                        <w:jc w:val="center"/>
                      </w:pPr>
                      <w:r>
                        <w:t>(Art.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13 Abs.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 b)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DS-GVO)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4FD4">
        <w:t>E-Mail</w:t>
      </w:r>
      <w:r w:rsidR="00734FD4">
        <w:tab/>
      </w:r>
      <w:hyperlink r:id="rId28">
        <w:r w:rsidR="00734FD4">
          <w:rPr>
            <w:color w:val="0000FF"/>
            <w:u w:val="single" w:color="0000FF"/>
          </w:rPr>
          <w:t>jenakultur@jena.de</w:t>
        </w:r>
      </w:hyperlink>
    </w:p>
    <w:p w:rsidR="00247AB7" w:rsidRDefault="00247AB7">
      <w:pPr>
        <w:pStyle w:val="Textkrper"/>
        <w:rPr>
          <w:sz w:val="18"/>
        </w:rPr>
      </w:pPr>
    </w:p>
    <w:p w:rsidR="00247AB7" w:rsidRDefault="00247AB7">
      <w:pPr>
        <w:pStyle w:val="Textkrper"/>
        <w:rPr>
          <w:sz w:val="18"/>
        </w:rPr>
      </w:pPr>
    </w:p>
    <w:p w:rsidR="00247AB7" w:rsidRDefault="00247AB7">
      <w:pPr>
        <w:pStyle w:val="Textkrper"/>
        <w:rPr>
          <w:sz w:val="18"/>
        </w:rPr>
      </w:pPr>
    </w:p>
    <w:p w:rsidR="00247AB7" w:rsidRDefault="00734FD4">
      <w:pPr>
        <w:tabs>
          <w:tab w:val="left" w:pos="4361"/>
        </w:tabs>
        <w:spacing w:before="131"/>
        <w:ind w:left="112"/>
        <w:rPr>
          <w:rFonts w:ascii="Arial"/>
          <w:b/>
          <w:sz w:val="16"/>
        </w:rPr>
      </w:pPr>
      <w:r>
        <w:rPr>
          <w:rFonts w:ascii="Arial"/>
          <w:b/>
          <w:sz w:val="16"/>
          <w:u w:val="single"/>
        </w:rPr>
        <w:t>Postanschrift:</w:t>
      </w:r>
      <w:r>
        <w:rPr>
          <w:rFonts w:ascii="Arial"/>
          <w:b/>
          <w:sz w:val="16"/>
        </w:rPr>
        <w:tab/>
      </w:r>
      <w:r>
        <w:rPr>
          <w:rFonts w:ascii="Arial"/>
          <w:b/>
          <w:sz w:val="16"/>
          <w:u w:val="single"/>
        </w:rPr>
        <w:t>Kontakt:</w:t>
      </w:r>
    </w:p>
    <w:p w:rsidR="00247AB7" w:rsidRDefault="00734FD4">
      <w:pPr>
        <w:pStyle w:val="Textkrper"/>
        <w:tabs>
          <w:tab w:val="left" w:pos="4361"/>
        </w:tabs>
        <w:spacing w:before="3"/>
        <w:ind w:left="112"/>
      </w:pPr>
      <w:r>
        <w:t>Datenschutzbeauftragte</w:t>
      </w:r>
      <w:r>
        <w:tab/>
        <w:t xml:space="preserve">Telefon  </w:t>
      </w:r>
      <w:r>
        <w:rPr>
          <w:spacing w:val="36"/>
        </w:rPr>
        <w:t xml:space="preserve"> </w:t>
      </w:r>
      <w:r>
        <w:t>03641/ 49</w:t>
      </w:r>
      <w:r>
        <w:rPr>
          <w:spacing w:val="-1"/>
        </w:rPr>
        <w:t xml:space="preserve"> </w:t>
      </w:r>
      <w:r>
        <w:t>2113</w:t>
      </w:r>
    </w:p>
    <w:p w:rsidR="00247AB7" w:rsidRDefault="00734FD4">
      <w:pPr>
        <w:pStyle w:val="Textkrper"/>
        <w:tabs>
          <w:tab w:val="left" w:pos="4361"/>
          <w:tab w:val="left" w:pos="5069"/>
        </w:tabs>
        <w:spacing w:before="1" w:line="183" w:lineRule="exact"/>
        <w:ind w:left="112"/>
      </w:pPr>
      <w:r>
        <w:t>Am Anger 15</w:t>
      </w:r>
      <w:r>
        <w:tab/>
        <w:t>Fax</w:t>
      </w:r>
      <w:r>
        <w:tab/>
        <w:t>03641/</w:t>
      </w:r>
      <w:r>
        <w:rPr>
          <w:spacing w:val="-2"/>
        </w:rPr>
        <w:t xml:space="preserve"> </w:t>
      </w:r>
      <w:r>
        <w:t>49</w:t>
      </w:r>
      <w:r>
        <w:rPr>
          <w:spacing w:val="-2"/>
        </w:rPr>
        <w:t xml:space="preserve"> </w:t>
      </w:r>
      <w:r>
        <w:t>2114</w:t>
      </w:r>
    </w:p>
    <w:p w:rsidR="00247AB7" w:rsidRDefault="00734FD4">
      <w:pPr>
        <w:pStyle w:val="Textkrper"/>
        <w:tabs>
          <w:tab w:val="left" w:pos="4361"/>
          <w:tab w:val="left" w:pos="5069"/>
        </w:tabs>
        <w:spacing w:line="183" w:lineRule="exact"/>
        <w:ind w:left="112"/>
      </w:pPr>
      <w:r>
        <w:t>07743</w:t>
      </w:r>
      <w:r>
        <w:rPr>
          <w:spacing w:val="-1"/>
        </w:rPr>
        <w:t xml:space="preserve"> </w:t>
      </w:r>
      <w:r>
        <w:t>Jena</w:t>
      </w:r>
      <w:r>
        <w:tab/>
        <w:t>E-Mail</w:t>
      </w:r>
      <w:r>
        <w:tab/>
      </w:r>
      <w:hyperlink r:id="rId29">
        <w:r>
          <w:t>datenschutz@jena.de</w:t>
        </w:r>
      </w:hyperlink>
    </w:p>
    <w:p w:rsidR="00247AB7" w:rsidRDefault="00734FD4">
      <w:pPr>
        <w:pStyle w:val="Textkrper"/>
        <w:spacing w:before="58" w:line="244" w:lineRule="auto"/>
        <w:ind w:left="112" w:right="332"/>
        <w:jc w:val="both"/>
      </w:pPr>
      <w:r>
        <w:br w:type="column"/>
      </w:r>
      <w:r>
        <w:t xml:space="preserve">Sie haben das </w:t>
      </w:r>
      <w:r>
        <w:rPr>
          <w:rFonts w:ascii="Arial" w:hAnsi="Arial"/>
          <w:b/>
        </w:rPr>
        <w:t xml:space="preserve">Recht auf Auskunft </w:t>
      </w:r>
      <w:r>
        <w:t>über Ihre personenbezogenen Daten und auf die in Art. 15</w:t>
      </w:r>
      <w:r>
        <w:rPr>
          <w:spacing w:val="1"/>
        </w:rPr>
        <w:t xml:space="preserve"> </w:t>
      </w:r>
      <w:r>
        <w:t>DSGVO</w:t>
      </w:r>
      <w:r>
        <w:rPr>
          <w:spacing w:val="-3"/>
        </w:rPr>
        <w:t xml:space="preserve"> </w:t>
      </w:r>
      <w:r>
        <w:t>im</w:t>
      </w:r>
      <w:r>
        <w:rPr>
          <w:spacing w:val="1"/>
        </w:rPr>
        <w:t xml:space="preserve"> </w:t>
      </w:r>
      <w:r>
        <w:t>einzelnen aufgeführten Informationen.</w:t>
      </w:r>
    </w:p>
    <w:p w:rsidR="00247AB7" w:rsidRDefault="00734FD4">
      <w:pPr>
        <w:pStyle w:val="Textkrper"/>
        <w:spacing w:before="86"/>
        <w:ind w:left="112" w:right="333"/>
        <w:jc w:val="both"/>
      </w:pPr>
      <w:r>
        <w:t xml:space="preserve">Sie haben </w:t>
      </w:r>
      <w:r>
        <w:rPr>
          <w:rFonts w:ascii="Arial" w:hAnsi="Arial"/>
          <w:b/>
        </w:rPr>
        <w:t xml:space="preserve">Recht auf Berichtigung </w:t>
      </w:r>
      <w:r>
        <w:t>Sie betreffender unrichtiger personenbezogener Daten und</w:t>
      </w:r>
      <w:r>
        <w:rPr>
          <w:spacing w:val="1"/>
        </w:rPr>
        <w:t xml:space="preserve"> </w:t>
      </w:r>
      <w:r>
        <w:t>ggf.</w:t>
      </w:r>
      <w:r>
        <w:rPr>
          <w:spacing w:val="-1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Vervollständigung</w:t>
      </w:r>
      <w:r>
        <w:rPr>
          <w:spacing w:val="-1"/>
        </w:rPr>
        <w:t xml:space="preserve"> </w:t>
      </w:r>
      <w:r>
        <w:t>unvollständiger</w:t>
      </w:r>
      <w:r>
        <w:rPr>
          <w:spacing w:val="-1"/>
        </w:rPr>
        <w:t xml:space="preserve"> </w:t>
      </w:r>
      <w:r>
        <w:t>personenbezogener</w:t>
      </w:r>
      <w:r>
        <w:rPr>
          <w:spacing w:val="-1"/>
        </w:rPr>
        <w:t xml:space="preserve"> </w:t>
      </w:r>
      <w:r>
        <w:t>Daten</w:t>
      </w:r>
      <w:r>
        <w:rPr>
          <w:spacing w:val="-1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DSGVO).</w:t>
      </w:r>
    </w:p>
    <w:p w:rsidR="00247AB7" w:rsidRDefault="00734FD4">
      <w:pPr>
        <w:pStyle w:val="Textkrper"/>
        <w:spacing w:before="91" w:line="244" w:lineRule="auto"/>
        <w:ind w:left="112" w:right="331"/>
        <w:jc w:val="both"/>
      </w:pPr>
      <w:r>
        <w:t>Sie</w:t>
      </w:r>
      <w:r>
        <w:rPr>
          <w:spacing w:val="-2"/>
        </w:rPr>
        <w:t xml:space="preserve"> </w:t>
      </w:r>
      <w:r>
        <w:t>haben</w:t>
      </w:r>
      <w:r>
        <w:rPr>
          <w:spacing w:val="-4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Recht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auf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Löschung</w:t>
      </w:r>
      <w:r>
        <w:rPr>
          <w:rFonts w:ascii="Arial" w:hAnsi="Arial"/>
          <w:b/>
          <w:spacing w:val="-3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betreffender</w:t>
      </w:r>
      <w:r>
        <w:rPr>
          <w:spacing w:val="-2"/>
        </w:rPr>
        <w:t xml:space="preserve"> </w:t>
      </w:r>
      <w:r>
        <w:t>personenbezogener</w:t>
      </w:r>
      <w:r>
        <w:rPr>
          <w:spacing w:val="-2"/>
        </w:rPr>
        <w:t xml:space="preserve"> </w:t>
      </w:r>
      <w:r>
        <w:t>Daten,</w:t>
      </w:r>
      <w:r>
        <w:rPr>
          <w:spacing w:val="-2"/>
        </w:rPr>
        <w:t xml:space="preserve"> </w:t>
      </w:r>
      <w:r>
        <w:t>sofern</w:t>
      </w:r>
      <w:r>
        <w:rPr>
          <w:spacing w:val="-4"/>
        </w:rPr>
        <w:t xml:space="preserve"> </w:t>
      </w:r>
      <w:r>
        <w:t>einer</w:t>
      </w:r>
      <w:r>
        <w:rPr>
          <w:spacing w:val="-2"/>
        </w:rPr>
        <w:t xml:space="preserve"> </w:t>
      </w:r>
      <w:r>
        <w:t>der</w:t>
      </w:r>
      <w:r>
        <w:rPr>
          <w:spacing w:val="-4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DSGVO</w:t>
      </w:r>
      <w:r>
        <w:rPr>
          <w:spacing w:val="-3"/>
        </w:rPr>
        <w:t xml:space="preserve"> </w:t>
      </w:r>
      <w:r>
        <w:t>im</w:t>
      </w:r>
      <w:r>
        <w:rPr>
          <w:spacing w:val="3"/>
        </w:rPr>
        <w:t xml:space="preserve"> </w:t>
      </w:r>
      <w:r>
        <w:t>einzelnen aufgeführten</w:t>
      </w:r>
      <w:r>
        <w:rPr>
          <w:spacing w:val="-1"/>
        </w:rPr>
        <w:t xml:space="preserve"> </w:t>
      </w:r>
      <w:r>
        <w:t>Gründe zutrifft.</w:t>
      </w:r>
    </w:p>
    <w:p w:rsidR="00247AB7" w:rsidRDefault="00734FD4">
      <w:pPr>
        <w:spacing w:before="85" w:line="244" w:lineRule="auto"/>
        <w:ind w:left="112" w:right="330"/>
        <w:jc w:val="both"/>
        <w:rPr>
          <w:sz w:val="16"/>
        </w:rPr>
      </w:pPr>
      <w:r>
        <w:rPr>
          <w:sz w:val="16"/>
        </w:rPr>
        <w:t xml:space="preserve">Sie haben das </w:t>
      </w:r>
      <w:r>
        <w:rPr>
          <w:rFonts w:ascii="Arial" w:hAnsi="Arial"/>
          <w:b/>
          <w:sz w:val="16"/>
        </w:rPr>
        <w:t xml:space="preserve">Recht auf Einschränkung der Verarbeitung, </w:t>
      </w:r>
      <w:r>
        <w:rPr>
          <w:sz w:val="16"/>
        </w:rPr>
        <w:t>wenn eine der in Art. 18 DSGVO</w:t>
      </w:r>
      <w:r>
        <w:rPr>
          <w:spacing w:val="1"/>
          <w:sz w:val="16"/>
        </w:rPr>
        <w:t xml:space="preserve"> </w:t>
      </w:r>
      <w:r>
        <w:rPr>
          <w:sz w:val="16"/>
        </w:rPr>
        <w:t>aufgeführten</w:t>
      </w:r>
      <w:r>
        <w:rPr>
          <w:spacing w:val="-3"/>
          <w:sz w:val="16"/>
        </w:rPr>
        <w:t xml:space="preserve"> </w:t>
      </w:r>
      <w:r>
        <w:rPr>
          <w:sz w:val="16"/>
        </w:rPr>
        <w:t>Voraussetzungen gegeben ist.</w:t>
      </w:r>
    </w:p>
    <w:p w:rsidR="00247AB7" w:rsidRDefault="00734FD4">
      <w:pPr>
        <w:pStyle w:val="Textkrper"/>
        <w:spacing w:before="86"/>
        <w:ind w:left="112" w:right="329"/>
        <w:jc w:val="both"/>
      </w:pPr>
      <w:r>
        <w:t>Sie</w:t>
      </w:r>
      <w:r>
        <w:rPr>
          <w:spacing w:val="1"/>
        </w:rPr>
        <w:t xml:space="preserve"> </w:t>
      </w:r>
      <w:r>
        <w:t>haben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Recht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auf Widerspruch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aus Gründen</w:t>
      </w:r>
      <w:r>
        <w:t>, die sich</w:t>
      </w:r>
      <w:r>
        <w:rPr>
          <w:spacing w:val="1"/>
        </w:rPr>
        <w:t xml:space="preserve"> </w:t>
      </w:r>
      <w:r>
        <w:t>aus Ihrer</w:t>
      </w:r>
      <w:r>
        <w:rPr>
          <w:spacing w:val="1"/>
        </w:rPr>
        <w:t xml:space="preserve"> </w:t>
      </w:r>
      <w:r>
        <w:t>besonderen</w:t>
      </w:r>
      <w:r>
        <w:rPr>
          <w:spacing w:val="1"/>
        </w:rPr>
        <w:t xml:space="preserve"> </w:t>
      </w:r>
      <w:r>
        <w:t>Situation</w:t>
      </w:r>
      <w:r>
        <w:rPr>
          <w:spacing w:val="1"/>
        </w:rPr>
        <w:t xml:space="preserve"> </w:t>
      </w:r>
      <w:r>
        <w:t>ergeben. Der Verantwortliche verarbeitet die personenbezogenen Daten dann grundsätzlich nicht</w:t>
      </w:r>
      <w:r>
        <w:rPr>
          <w:spacing w:val="1"/>
        </w:rPr>
        <w:t xml:space="preserve"> </w:t>
      </w:r>
      <w:r>
        <w:t>mehr</w:t>
      </w:r>
      <w:r>
        <w:rPr>
          <w:spacing w:val="-4"/>
        </w:rPr>
        <w:t xml:space="preserve"> </w:t>
      </w:r>
      <w:r>
        <w:t>(Art.</w:t>
      </w:r>
      <w:r>
        <w:rPr>
          <w:spacing w:val="1"/>
        </w:rPr>
        <w:t xml:space="preserve"> </w:t>
      </w:r>
      <w:r>
        <w:t>21 DSGVO).</w:t>
      </w:r>
    </w:p>
    <w:p w:rsidR="00247AB7" w:rsidRDefault="00CB4E20">
      <w:pPr>
        <w:pStyle w:val="Textkrper"/>
        <w:rPr>
          <w:sz w:val="13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5574030</wp:posOffset>
                </wp:positionH>
                <wp:positionV relativeFrom="paragraph">
                  <wp:posOffset>122555</wp:posOffset>
                </wp:positionV>
                <wp:extent cx="4539615" cy="123825"/>
                <wp:effectExtent l="0" t="0" r="0" b="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1238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80" w:lineRule="exact"/>
                              <w:ind w:left="1138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9. Recht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auf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Widerruf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Einwilligung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(Art.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13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Abs. 2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c)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8" type="#_x0000_t202" style="position:absolute;margin-left:438.9pt;margin-top:9.65pt;width:357.45pt;height:9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" fillcolor="#f1f1f1" strokeweight=".48pt">
                <v:textbox inset="0,0,0,0">
                  <w:txbxContent>
                    <w:p w:rsidR="00247AB7" w:rsidRDefault="00734FD4">
                      <w:pPr>
                        <w:spacing w:line="180" w:lineRule="exact"/>
                        <w:ind w:left="1138"/>
                        <w:rPr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9. Recht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auf</w:t>
                      </w:r>
                      <w:r>
                        <w:rPr>
                          <w:rFonts w:ascii="Arial"/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Widerruf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der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Einwilligung</w:t>
                      </w:r>
                      <w:r>
                        <w:rPr>
                          <w:rFonts w:ascii="Arial"/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(Art.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13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Abs. 2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c)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DS-GVO)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47AB7" w:rsidRDefault="00734FD4">
      <w:pPr>
        <w:pStyle w:val="Textkrper"/>
        <w:spacing w:before="60"/>
        <w:ind w:left="112" w:right="330"/>
        <w:jc w:val="both"/>
      </w:pPr>
      <w:r>
        <w:t>Die Verarbeitung Ihrer personenbezogenen Daten beruht auf einer Einwilligung. Daher haben Sie</w:t>
      </w:r>
      <w:r>
        <w:rPr>
          <w:spacing w:val="-42"/>
        </w:rPr>
        <w:t xml:space="preserve"> </w:t>
      </w:r>
      <w:r>
        <w:t>das Recht, die Einwilligung jederzeit zu widerrufen, ohne dass die Rechtmäßigkeit der aufgrund</w:t>
      </w:r>
      <w:r>
        <w:rPr>
          <w:spacing w:val="1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Einwilligung bis zum</w:t>
      </w:r>
      <w:r>
        <w:rPr>
          <w:spacing w:val="-2"/>
        </w:rPr>
        <w:t xml:space="preserve"> </w:t>
      </w:r>
      <w:r>
        <w:t>Widerruf</w:t>
      </w:r>
      <w:r>
        <w:rPr>
          <w:spacing w:val="-3"/>
        </w:rPr>
        <w:t xml:space="preserve"> </w:t>
      </w:r>
      <w:r>
        <w:t>erfolgten</w:t>
      </w:r>
      <w:r>
        <w:rPr>
          <w:spacing w:val="-2"/>
        </w:rPr>
        <w:t xml:space="preserve"> </w:t>
      </w:r>
      <w:r>
        <w:t>Verarbeitung</w:t>
      </w:r>
      <w:r>
        <w:rPr>
          <w:spacing w:val="-1"/>
        </w:rPr>
        <w:t xml:space="preserve"> </w:t>
      </w:r>
      <w:r>
        <w:t>berührt</w:t>
      </w:r>
      <w:r>
        <w:rPr>
          <w:spacing w:val="1"/>
        </w:rPr>
        <w:t xml:space="preserve"> </w:t>
      </w:r>
      <w:r>
        <w:t>wird.</w:t>
      </w:r>
    </w:p>
    <w:p w:rsidR="00247AB7" w:rsidRDefault="00247AB7">
      <w:pPr>
        <w:jc w:val="both"/>
        <w:sectPr w:rsidR="00247AB7">
          <w:type w:val="continuous"/>
          <w:pgSz w:w="16840" w:h="11910" w:orient="landscape"/>
          <w:pgMar w:top="520" w:right="800" w:bottom="280" w:left="1020" w:header="720" w:footer="720" w:gutter="0"/>
          <w:cols w:num="2" w:space="720" w:equalWidth="0">
            <w:col w:w="6663" w:space="978"/>
            <w:col w:w="7379"/>
          </w:cols>
        </w:sectPr>
      </w:pPr>
    </w:p>
    <w:p w:rsidR="00247AB7" w:rsidRDefault="00247AB7">
      <w:pPr>
        <w:pStyle w:val="Textkrper"/>
        <w:spacing w:before="2"/>
        <w:rPr>
          <w:sz w:val="15"/>
        </w:rPr>
      </w:pPr>
    </w:p>
    <w:p w:rsidR="00247AB7" w:rsidRDefault="00CB4E20">
      <w:pPr>
        <w:pStyle w:val="berschrift1"/>
        <w:tabs>
          <w:tab w:val="left" w:pos="7748"/>
        </w:tabs>
        <w:ind w:left="112"/>
      </w:pPr>
      <w:r>
        <w:rPr>
          <w:noProof/>
          <w:position w:val="4"/>
          <w:lang w:eastAsia="de-DE"/>
        </w:rPr>
        <mc:AlternateContent>
          <mc:Choice Requires="wps">
            <w:drawing>
              <wp:inline distT="0" distB="0" distL="0" distR="0">
                <wp:extent cx="4539615" cy="123825"/>
                <wp:effectExtent l="0" t="0" r="0" b="0"/>
                <wp:docPr id="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1238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78" w:lineRule="exact"/>
                              <w:ind w:left="1032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3. Zweck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Datenverarbeitung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(Art. 13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Abs. 1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S.1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c)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HS 1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4" o:spid="_x0000_s1039" type="#_x0000_t202" style="width:357.4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" fillcolor="#f1f1f1" strokeweight=".48pt">
                <v:textbox inset="0,0,0,0">
                  <w:txbxContent>
                    <w:p w:rsidR="00247AB7" w:rsidRDefault="00734FD4">
                      <w:pPr>
                        <w:spacing w:line="178" w:lineRule="exact"/>
                        <w:ind w:left="1032"/>
                        <w:rPr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3. Zweck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der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Datenverarbeitung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(Art. 13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Abs. 1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S.1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c)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HS 1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DS-GVO)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34FD4">
        <w:rPr>
          <w:position w:val="4"/>
        </w:rPr>
        <w:tab/>
      </w:r>
      <w:r>
        <w:rPr>
          <w:noProof/>
          <w:lang w:eastAsia="de-DE"/>
        </w:rPr>
        <mc:AlternateContent>
          <mc:Choice Requires="wps">
            <w:drawing>
              <wp:inline distT="0" distB="0" distL="0" distR="0">
                <wp:extent cx="4539615" cy="123825"/>
                <wp:effectExtent l="0" t="0" r="0" b="0"/>
                <wp:docPr id="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1238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78" w:lineRule="exact"/>
                              <w:ind w:left="722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10. Beschwerderecht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bei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einer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Aufsichtsbehörde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(Art. 13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Abs.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d)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3" o:spid="_x0000_s1040" type="#_x0000_t202" style="width:357.4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" fillcolor="#f1f1f1" strokeweight=".48pt">
                <v:textbox inset="0,0,0,0">
                  <w:txbxContent>
                    <w:p w:rsidR="00247AB7" w:rsidRDefault="00734FD4">
                      <w:pPr>
                        <w:spacing w:line="178" w:lineRule="exact"/>
                        <w:ind w:left="722"/>
                        <w:rPr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10. Beschwerderecht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bei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einer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Aufsichtsbehörde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(Art. 13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Abs.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2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d)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DS-GVO)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7AB7" w:rsidRDefault="00247AB7">
      <w:pPr>
        <w:sectPr w:rsidR="00247AB7">
          <w:type w:val="continuous"/>
          <w:pgSz w:w="16840" w:h="11910" w:orient="landscape"/>
          <w:pgMar w:top="520" w:right="800" w:bottom="280" w:left="1020" w:header="720" w:footer="720" w:gutter="0"/>
          <w:cols w:space="720"/>
        </w:sectPr>
      </w:pPr>
    </w:p>
    <w:p w:rsidR="00247AB7" w:rsidRDefault="00CB4E20">
      <w:pPr>
        <w:pStyle w:val="Textkrper"/>
        <w:spacing w:before="11"/>
        <w:ind w:left="112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245745</wp:posOffset>
                </wp:positionV>
                <wp:extent cx="4539615" cy="12382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1238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78" w:lineRule="exact"/>
                              <w:ind w:left="599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4. Rechtsgrundlage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Datenverarbeitung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(Art.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13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Abs.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c)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 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1" type="#_x0000_t202" style="position:absolute;left:0;text-align:left;margin-left:56.9pt;margin-top:19.35pt;width:357.45pt;height:9.7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" fillcolor="#f1f1f1" strokeweight=".48pt">
                <v:textbox inset="0,0,0,0">
                  <w:txbxContent>
                    <w:p w:rsidR="00247AB7" w:rsidRDefault="00734FD4">
                      <w:pPr>
                        <w:spacing w:line="178" w:lineRule="exact"/>
                        <w:ind w:left="599"/>
                        <w:rPr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4. Rechtsgrundlage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der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Datenverarbeitung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(Art.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13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Abs.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1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S.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1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c)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HS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2 DS-GVO)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4FD4">
        <w:t>Abwicklung</w:t>
      </w:r>
      <w:r w:rsidR="00734FD4">
        <w:rPr>
          <w:spacing w:val="-3"/>
        </w:rPr>
        <w:t xml:space="preserve"> </w:t>
      </w:r>
      <w:r w:rsidR="00734FD4">
        <w:t>der</w:t>
      </w:r>
      <w:r w:rsidR="00734FD4">
        <w:rPr>
          <w:spacing w:val="-5"/>
        </w:rPr>
        <w:t xml:space="preserve"> </w:t>
      </w:r>
      <w:r w:rsidR="00734FD4">
        <w:t>Erstattung</w:t>
      </w:r>
      <w:r w:rsidR="00734FD4">
        <w:rPr>
          <w:spacing w:val="-3"/>
        </w:rPr>
        <w:t xml:space="preserve"> </w:t>
      </w:r>
      <w:r w:rsidR="00734FD4">
        <w:t>für</w:t>
      </w:r>
      <w:r w:rsidR="00734FD4">
        <w:rPr>
          <w:spacing w:val="-6"/>
        </w:rPr>
        <w:t xml:space="preserve"> </w:t>
      </w:r>
      <w:r w:rsidR="00734FD4">
        <w:t>Tickets</w:t>
      </w:r>
      <w:r w:rsidR="00734FD4">
        <w:rPr>
          <w:spacing w:val="-3"/>
        </w:rPr>
        <w:t xml:space="preserve"> </w:t>
      </w:r>
      <w:r w:rsidR="00734FD4">
        <w:t>für</w:t>
      </w:r>
      <w:r w:rsidR="00734FD4">
        <w:rPr>
          <w:spacing w:val="-3"/>
        </w:rPr>
        <w:t xml:space="preserve"> </w:t>
      </w:r>
      <w:r w:rsidR="00734FD4">
        <w:t>ausgefallene</w:t>
      </w:r>
      <w:r w:rsidR="00734FD4">
        <w:rPr>
          <w:spacing w:val="-5"/>
        </w:rPr>
        <w:t xml:space="preserve"> </w:t>
      </w:r>
      <w:r w:rsidR="00734FD4">
        <w:t>Veranstaltungen</w:t>
      </w:r>
    </w:p>
    <w:p w:rsidR="00247AB7" w:rsidRDefault="00247AB7">
      <w:pPr>
        <w:pStyle w:val="Textkrper"/>
        <w:rPr>
          <w:sz w:val="18"/>
        </w:rPr>
      </w:pPr>
    </w:p>
    <w:p w:rsidR="00247AB7" w:rsidRDefault="00247AB7">
      <w:pPr>
        <w:pStyle w:val="Textkrper"/>
        <w:spacing w:before="9"/>
        <w:rPr>
          <w:sz w:val="23"/>
        </w:rPr>
      </w:pPr>
    </w:p>
    <w:p w:rsidR="00247AB7" w:rsidRDefault="00734FD4">
      <w:pPr>
        <w:pStyle w:val="Textkrper"/>
        <w:spacing w:line="183" w:lineRule="exact"/>
        <w:ind w:left="112"/>
      </w:pPr>
      <w:r>
        <w:t>Die</w:t>
      </w:r>
      <w:r>
        <w:rPr>
          <w:spacing w:val="-3"/>
        </w:rPr>
        <w:t xml:space="preserve"> </w:t>
      </w:r>
      <w:r>
        <w:t>Verarbeitung</w:t>
      </w:r>
      <w:r>
        <w:rPr>
          <w:spacing w:val="-5"/>
        </w:rPr>
        <w:t xml:space="preserve"> </w:t>
      </w:r>
      <w:r>
        <w:t>Ihrer</w:t>
      </w:r>
      <w:r>
        <w:rPr>
          <w:spacing w:val="-2"/>
        </w:rPr>
        <w:t xml:space="preserve"> </w:t>
      </w:r>
      <w:r>
        <w:t>personenbezogenen</w:t>
      </w:r>
      <w:r>
        <w:rPr>
          <w:spacing w:val="-3"/>
        </w:rPr>
        <w:t xml:space="preserve"> </w:t>
      </w:r>
      <w:r>
        <w:t>Daten</w:t>
      </w:r>
      <w:r>
        <w:rPr>
          <w:spacing w:val="-3"/>
        </w:rPr>
        <w:t xml:space="preserve"> </w:t>
      </w:r>
      <w:r>
        <w:t>erfolgt</w:t>
      </w:r>
      <w:r>
        <w:rPr>
          <w:spacing w:val="-1"/>
        </w:rPr>
        <w:t xml:space="preserve"> </w:t>
      </w:r>
      <w:r>
        <w:t>auf</w:t>
      </w:r>
      <w:r>
        <w:rPr>
          <w:spacing w:val="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Grundlage</w:t>
      </w:r>
      <w:r>
        <w:rPr>
          <w:spacing w:val="-3"/>
        </w:rPr>
        <w:t xml:space="preserve"> </w:t>
      </w:r>
      <w:r>
        <w:t>von:</w:t>
      </w:r>
    </w:p>
    <w:p w:rsidR="00247AB7" w:rsidRDefault="00734FD4">
      <w:pPr>
        <w:pStyle w:val="Listenabsatz"/>
        <w:numPr>
          <w:ilvl w:val="0"/>
          <w:numId w:val="1"/>
        </w:numPr>
        <w:tabs>
          <w:tab w:val="left" w:pos="212"/>
        </w:tabs>
        <w:spacing w:line="183" w:lineRule="exact"/>
        <w:ind w:hanging="100"/>
        <w:rPr>
          <w:sz w:val="16"/>
        </w:rPr>
      </w:pP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3"/>
          <w:sz w:val="16"/>
        </w:rPr>
        <w:t xml:space="preserve"> </w:t>
      </w:r>
      <w:r>
        <w:rPr>
          <w:sz w:val="16"/>
        </w:rPr>
        <w:t>Abs. 1</w:t>
      </w:r>
      <w:r>
        <w:rPr>
          <w:spacing w:val="-4"/>
          <w:sz w:val="16"/>
        </w:rPr>
        <w:t xml:space="preserve"> </w:t>
      </w:r>
      <w:r>
        <w:rPr>
          <w:sz w:val="16"/>
        </w:rPr>
        <w:t>Satz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a)</w:t>
      </w:r>
      <w:r>
        <w:rPr>
          <w:spacing w:val="-5"/>
          <w:sz w:val="16"/>
        </w:rPr>
        <w:t xml:space="preserve"> </w:t>
      </w:r>
      <w:r>
        <w:rPr>
          <w:sz w:val="16"/>
        </w:rPr>
        <w:t>DS-GVO</w:t>
      </w:r>
      <w:r>
        <w:rPr>
          <w:spacing w:val="-1"/>
          <w:sz w:val="16"/>
        </w:rPr>
        <w:t xml:space="preserve"> </w:t>
      </w:r>
      <w:r>
        <w:rPr>
          <w:sz w:val="16"/>
        </w:rPr>
        <w:t>(Einwilligung)</w:t>
      </w:r>
    </w:p>
    <w:p w:rsidR="00247AB7" w:rsidRDefault="00CB4E20">
      <w:pPr>
        <w:pStyle w:val="Listenabsatz"/>
        <w:numPr>
          <w:ilvl w:val="0"/>
          <w:numId w:val="1"/>
        </w:numPr>
        <w:tabs>
          <w:tab w:val="left" w:pos="212"/>
        </w:tabs>
        <w:spacing w:before="1" w:line="240" w:lineRule="auto"/>
        <w:ind w:hanging="100"/>
        <w:rPr>
          <w:sz w:val="1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239395</wp:posOffset>
                </wp:positionV>
                <wp:extent cx="4539615" cy="1238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1238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78" w:lineRule="exact"/>
                              <w:ind w:left="619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5.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Empfänger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oder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Kategorien von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Empfängern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(Art. 13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Abs. 1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e)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2" type="#_x0000_t202" style="position:absolute;left:0;text-align:left;margin-left:56.9pt;margin-top:18.85pt;width:357.45pt;height:9.7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" fillcolor="#f1f1f1" strokeweight=".48pt">
                <v:textbox inset="0,0,0,0">
                  <w:txbxContent>
                    <w:p w:rsidR="00247AB7" w:rsidRDefault="00734FD4">
                      <w:pPr>
                        <w:spacing w:line="178" w:lineRule="exact"/>
                        <w:ind w:left="619"/>
                        <w:rPr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5.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Empfänger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oder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Kategorien von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Empfängern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(Art. 13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Abs. 1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S.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1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e)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DS-GVO)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4FD4">
        <w:rPr>
          <w:sz w:val="16"/>
        </w:rPr>
        <w:t>Art.</w:t>
      </w:r>
      <w:r w:rsidR="00734FD4">
        <w:rPr>
          <w:spacing w:val="-1"/>
          <w:sz w:val="16"/>
        </w:rPr>
        <w:t xml:space="preserve"> </w:t>
      </w:r>
      <w:r w:rsidR="00734FD4">
        <w:rPr>
          <w:sz w:val="16"/>
        </w:rPr>
        <w:t>6</w:t>
      </w:r>
      <w:r w:rsidR="00734FD4">
        <w:rPr>
          <w:spacing w:val="-3"/>
          <w:sz w:val="16"/>
        </w:rPr>
        <w:t xml:space="preserve"> </w:t>
      </w:r>
      <w:r w:rsidR="00734FD4">
        <w:rPr>
          <w:sz w:val="16"/>
        </w:rPr>
        <w:t>Abs.</w:t>
      </w:r>
      <w:r w:rsidR="00734FD4">
        <w:rPr>
          <w:spacing w:val="-1"/>
          <w:sz w:val="16"/>
        </w:rPr>
        <w:t xml:space="preserve"> </w:t>
      </w:r>
      <w:r w:rsidR="00734FD4">
        <w:rPr>
          <w:sz w:val="16"/>
        </w:rPr>
        <w:t>1</w:t>
      </w:r>
      <w:r w:rsidR="00734FD4">
        <w:rPr>
          <w:spacing w:val="-3"/>
          <w:sz w:val="16"/>
        </w:rPr>
        <w:t xml:space="preserve"> </w:t>
      </w:r>
      <w:r w:rsidR="00734FD4">
        <w:rPr>
          <w:sz w:val="16"/>
        </w:rPr>
        <w:t>Satz</w:t>
      </w:r>
      <w:r w:rsidR="00734FD4">
        <w:rPr>
          <w:spacing w:val="-3"/>
          <w:sz w:val="16"/>
        </w:rPr>
        <w:t xml:space="preserve"> </w:t>
      </w:r>
      <w:r w:rsidR="00734FD4">
        <w:rPr>
          <w:sz w:val="16"/>
        </w:rPr>
        <w:t>1</w:t>
      </w:r>
      <w:r w:rsidR="00734FD4">
        <w:rPr>
          <w:spacing w:val="-1"/>
          <w:sz w:val="16"/>
        </w:rPr>
        <w:t xml:space="preserve"> </w:t>
      </w:r>
      <w:r w:rsidR="00734FD4">
        <w:rPr>
          <w:sz w:val="16"/>
        </w:rPr>
        <w:t>b)</w:t>
      </w:r>
      <w:r w:rsidR="00734FD4">
        <w:rPr>
          <w:spacing w:val="-4"/>
          <w:sz w:val="16"/>
        </w:rPr>
        <w:t xml:space="preserve"> </w:t>
      </w:r>
      <w:r w:rsidR="00734FD4">
        <w:rPr>
          <w:sz w:val="16"/>
        </w:rPr>
        <w:t>DS-GVO</w:t>
      </w:r>
      <w:r w:rsidR="00734FD4">
        <w:rPr>
          <w:spacing w:val="-2"/>
          <w:sz w:val="16"/>
        </w:rPr>
        <w:t xml:space="preserve"> </w:t>
      </w:r>
      <w:r w:rsidR="00734FD4">
        <w:rPr>
          <w:sz w:val="16"/>
        </w:rPr>
        <w:t>(Vertragsabwicklung)</w:t>
      </w:r>
    </w:p>
    <w:p w:rsidR="00247AB7" w:rsidRDefault="00247AB7">
      <w:pPr>
        <w:pStyle w:val="Textkrper"/>
        <w:rPr>
          <w:sz w:val="18"/>
        </w:rPr>
      </w:pPr>
    </w:p>
    <w:p w:rsidR="00247AB7" w:rsidRDefault="00247AB7">
      <w:pPr>
        <w:pStyle w:val="Textkrper"/>
        <w:spacing w:before="7"/>
        <w:rPr>
          <w:sz w:val="23"/>
        </w:rPr>
      </w:pPr>
    </w:p>
    <w:p w:rsidR="00247AB7" w:rsidRDefault="00CB4E20">
      <w:pPr>
        <w:pStyle w:val="Textkrper"/>
        <w:ind w:left="112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240030</wp:posOffset>
                </wp:positionV>
                <wp:extent cx="4539615" cy="24003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24003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79" w:lineRule="exact"/>
                              <w:ind w:left="820" w:right="818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6.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Übermittlung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an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ein Drittland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oder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eine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internationale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Organisation</w:t>
                            </w:r>
                          </w:p>
                          <w:p w:rsidR="00247AB7" w:rsidRDefault="00734FD4">
                            <w:pPr>
                              <w:pStyle w:val="Textkrper"/>
                              <w:spacing w:before="3"/>
                              <w:ind w:left="820" w:right="812"/>
                              <w:jc w:val="center"/>
                            </w:pPr>
                            <w:r>
                              <w:t>(Art.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13 Abs.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f) 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3" type="#_x0000_t202" style="position:absolute;left:0;text-align:left;margin-left:56.9pt;margin-top:18.9pt;width:357.45pt;height:18.9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" fillcolor="#f1f1f1" strokeweight=".48pt">
                <v:textbox inset="0,0,0,0">
                  <w:txbxContent>
                    <w:p w:rsidR="00247AB7" w:rsidRDefault="00734FD4">
                      <w:pPr>
                        <w:spacing w:line="179" w:lineRule="exact"/>
                        <w:ind w:left="820" w:right="818"/>
                        <w:jc w:val="center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6.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Übermittlung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an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ein Drittland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oder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eine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internationale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Organisation</w:t>
                      </w:r>
                    </w:p>
                    <w:p w:rsidR="00247AB7" w:rsidRDefault="00734FD4">
                      <w:pPr>
                        <w:pStyle w:val="Textkrper"/>
                        <w:spacing w:before="3"/>
                        <w:ind w:left="820" w:right="812"/>
                        <w:jc w:val="center"/>
                      </w:pPr>
                      <w:r>
                        <w:t>(Art.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13 Abs.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f) DS-GVO)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4FD4">
        <w:t>Ihre</w:t>
      </w:r>
      <w:r w:rsidR="00734FD4">
        <w:rPr>
          <w:spacing w:val="-3"/>
        </w:rPr>
        <w:t xml:space="preserve"> </w:t>
      </w:r>
      <w:r w:rsidR="00734FD4">
        <w:t>personenbezogenen</w:t>
      </w:r>
      <w:r w:rsidR="00734FD4">
        <w:rPr>
          <w:spacing w:val="-3"/>
        </w:rPr>
        <w:t xml:space="preserve"> </w:t>
      </w:r>
      <w:r w:rsidR="00734FD4">
        <w:t>Daten</w:t>
      </w:r>
      <w:r w:rsidR="00734FD4">
        <w:rPr>
          <w:spacing w:val="-3"/>
        </w:rPr>
        <w:t xml:space="preserve"> </w:t>
      </w:r>
      <w:r w:rsidR="00734FD4">
        <w:t>erhalten</w:t>
      </w:r>
      <w:r w:rsidR="00734FD4">
        <w:rPr>
          <w:spacing w:val="-3"/>
        </w:rPr>
        <w:t xml:space="preserve"> </w:t>
      </w:r>
      <w:r w:rsidR="00734FD4">
        <w:t>keine</w:t>
      </w:r>
      <w:r w:rsidR="00734FD4">
        <w:rPr>
          <w:spacing w:val="-3"/>
        </w:rPr>
        <w:t xml:space="preserve"> </w:t>
      </w:r>
      <w:r w:rsidR="00734FD4">
        <w:t>weiteren</w:t>
      </w:r>
      <w:r w:rsidR="00734FD4">
        <w:rPr>
          <w:spacing w:val="-3"/>
        </w:rPr>
        <w:t xml:space="preserve"> </w:t>
      </w:r>
      <w:r w:rsidR="00734FD4">
        <w:t>Empfänger.</w:t>
      </w:r>
    </w:p>
    <w:p w:rsidR="00247AB7" w:rsidRDefault="00734FD4">
      <w:pPr>
        <w:pStyle w:val="Textkrper"/>
        <w:spacing w:before="52"/>
        <w:ind w:left="112" w:right="329"/>
        <w:jc w:val="both"/>
      </w:pPr>
      <w:r>
        <w:br w:type="column"/>
      </w:r>
      <w:r>
        <w:t>Im</w:t>
      </w:r>
      <w:r>
        <w:rPr>
          <w:spacing w:val="1"/>
        </w:rPr>
        <w:t xml:space="preserve"> </w:t>
      </w:r>
      <w:r>
        <w:t>Rahmen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Verarbeitung</w:t>
      </w:r>
      <w:r>
        <w:rPr>
          <w:spacing w:val="1"/>
        </w:rPr>
        <w:t xml:space="preserve"> </w:t>
      </w:r>
      <w:r>
        <w:t>Ihrer</w:t>
      </w:r>
      <w:r>
        <w:rPr>
          <w:spacing w:val="1"/>
        </w:rPr>
        <w:t xml:space="preserve"> </w:t>
      </w:r>
      <w:r>
        <w:t>personenbezogenen</w:t>
      </w:r>
      <w:r>
        <w:rPr>
          <w:spacing w:val="1"/>
        </w:rPr>
        <w:t xml:space="preserve"> </w:t>
      </w:r>
      <w:r>
        <w:t>Daten</w:t>
      </w:r>
      <w:r>
        <w:rPr>
          <w:spacing w:val="1"/>
        </w:rPr>
        <w:t xml:space="preserve"> </w:t>
      </w:r>
      <w:r>
        <w:t>haben</w:t>
      </w:r>
      <w:r>
        <w:rPr>
          <w:spacing w:val="1"/>
        </w:rPr>
        <w:t xml:space="preserve"> </w:t>
      </w:r>
      <w:r>
        <w:t>Sie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Recht</w:t>
      </w:r>
      <w:r>
        <w:rPr>
          <w:spacing w:val="1"/>
        </w:rPr>
        <w:t xml:space="preserve"> </w:t>
      </w:r>
      <w:r>
        <w:t>auf</w:t>
      </w:r>
      <w:r>
        <w:rPr>
          <w:spacing w:val="1"/>
        </w:rPr>
        <w:t xml:space="preserve"> </w:t>
      </w:r>
      <w:r>
        <w:t>Beschwerde bei der Aufsichtsbehörde nach Art. 77 Abs. 1 DS-GVO. Dies ist in Thüringen der</w:t>
      </w:r>
      <w:r>
        <w:rPr>
          <w:spacing w:val="1"/>
        </w:rPr>
        <w:t xml:space="preserve"> </w:t>
      </w:r>
      <w:r>
        <w:t>Landesbeauftragte für den Datenschutz und die Informationsfreiheit, Häßlerstraße 8, 99096 Erfurt</w:t>
      </w:r>
      <w:r>
        <w:rPr>
          <w:spacing w:val="-42"/>
        </w:rPr>
        <w:t xml:space="preserve"> </w:t>
      </w:r>
      <w:r>
        <w:t>(www.tlfdi.de).</w:t>
      </w:r>
    </w:p>
    <w:p w:rsidR="00247AB7" w:rsidRDefault="00CB4E20">
      <w:pPr>
        <w:pStyle w:val="Textkrper"/>
        <w:spacing w:before="9"/>
        <w:rPr>
          <w:sz w:val="1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5574030</wp:posOffset>
                </wp:positionH>
                <wp:positionV relativeFrom="paragraph">
                  <wp:posOffset>121920</wp:posOffset>
                </wp:positionV>
                <wp:extent cx="4539615" cy="241300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2413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80" w:lineRule="exact"/>
                              <w:ind w:left="928" w:right="93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11.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Gesetzliche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oder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vertragliche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Pflicht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zur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Bereitstellung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Daten</w:t>
                            </w:r>
                          </w:p>
                          <w:p w:rsidR="00247AB7" w:rsidRDefault="00734FD4">
                            <w:pPr>
                              <w:pStyle w:val="Textkrper"/>
                              <w:spacing w:before="1"/>
                              <w:ind w:left="930" w:right="881"/>
                              <w:jc w:val="center"/>
                            </w:pPr>
                            <w:r>
                              <w:t>(Art. 13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Abs.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e) 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4" type="#_x0000_t202" style="position:absolute;margin-left:438.9pt;margin-top:9.6pt;width:357.45pt;height:19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" fillcolor="#f1f1f1" strokeweight=".48pt">
                <v:textbox inset="0,0,0,0">
                  <w:txbxContent>
                    <w:p w:rsidR="00247AB7" w:rsidRDefault="00734FD4">
                      <w:pPr>
                        <w:spacing w:line="180" w:lineRule="exact"/>
                        <w:ind w:left="928" w:right="931"/>
                        <w:jc w:val="center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11.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Gesetzliche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oder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vertragliche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Pflicht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zur</w:t>
                      </w:r>
                      <w:r>
                        <w:rPr>
                          <w:rFonts w:asci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Bereitstellung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der</w:t>
                      </w:r>
                      <w:r>
                        <w:rPr>
                          <w:rFonts w:ascii="Arial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Daten</w:t>
                      </w:r>
                    </w:p>
                    <w:p w:rsidR="00247AB7" w:rsidRDefault="00734FD4">
                      <w:pPr>
                        <w:pStyle w:val="Textkrper"/>
                        <w:spacing w:before="1"/>
                        <w:ind w:left="930" w:right="881"/>
                        <w:jc w:val="center"/>
                      </w:pPr>
                      <w:r>
                        <w:t>(Art. 13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Abs.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e) DS-GVO)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47AB7" w:rsidRDefault="00734FD4">
      <w:pPr>
        <w:pStyle w:val="Textkrper"/>
        <w:spacing w:before="58"/>
        <w:ind w:left="112" w:right="392"/>
      </w:pPr>
      <w:r>
        <w:t>Sie sind nicht verpflichtet, Ihre personenbezogenen Daten bereitzustellen. Ohne</w:t>
      </w:r>
      <w:r>
        <w:rPr>
          <w:spacing w:val="1"/>
        </w:rPr>
        <w:t xml:space="preserve"> </w:t>
      </w:r>
      <w:r>
        <w:t>die</w:t>
      </w:r>
      <w:r>
        <w:rPr>
          <w:spacing w:val="-43"/>
        </w:rPr>
        <w:t xml:space="preserve"> </w:t>
      </w:r>
      <w:r>
        <w:t>Bereitstellung</w:t>
      </w:r>
      <w:r>
        <w:rPr>
          <w:spacing w:val="-3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Daten ist jedoch</w:t>
      </w:r>
      <w:r>
        <w:rPr>
          <w:spacing w:val="-3"/>
        </w:rPr>
        <w:t xml:space="preserve"> </w:t>
      </w:r>
      <w:r>
        <w:t>eine Erstattung</w:t>
      </w:r>
      <w:r>
        <w:rPr>
          <w:spacing w:val="-1"/>
        </w:rPr>
        <w:t xml:space="preserve"> </w:t>
      </w:r>
      <w:r>
        <w:t>nicht</w:t>
      </w:r>
      <w:r>
        <w:rPr>
          <w:spacing w:val="-2"/>
        </w:rPr>
        <w:t xml:space="preserve"> </w:t>
      </w:r>
      <w:r>
        <w:t>möglich.</w:t>
      </w:r>
    </w:p>
    <w:p w:rsidR="00247AB7" w:rsidRDefault="00247AB7">
      <w:pPr>
        <w:sectPr w:rsidR="00247AB7">
          <w:type w:val="continuous"/>
          <w:pgSz w:w="16840" w:h="11910" w:orient="landscape"/>
          <w:pgMar w:top="520" w:right="800" w:bottom="280" w:left="1020" w:header="720" w:footer="720" w:gutter="0"/>
          <w:cols w:num="2" w:space="720" w:equalWidth="0">
            <w:col w:w="5875" w:space="1766"/>
            <w:col w:w="7379"/>
          </w:cols>
        </w:sectPr>
      </w:pPr>
    </w:p>
    <w:p w:rsidR="00247AB7" w:rsidRDefault="00247AB7">
      <w:pPr>
        <w:pStyle w:val="Textkrper"/>
        <w:spacing w:before="2"/>
        <w:rPr>
          <w:sz w:val="10"/>
        </w:rPr>
      </w:pPr>
    </w:p>
    <w:p w:rsidR="00247AB7" w:rsidRDefault="00CB4E20">
      <w:pPr>
        <w:pStyle w:val="Textkrper"/>
        <w:spacing w:line="205" w:lineRule="exact"/>
        <w:ind w:left="7752"/>
        <w:rPr>
          <w:sz w:val="20"/>
        </w:rPr>
      </w:pPr>
      <w:r>
        <w:rPr>
          <w:noProof/>
          <w:position w:val="-4"/>
          <w:sz w:val="20"/>
          <w:lang w:eastAsia="de-DE"/>
        </w:rPr>
        <mc:AlternateContent>
          <mc:Choice Requires="wps">
            <w:drawing>
              <wp:inline distT="0" distB="0" distL="0" distR="0">
                <wp:extent cx="4539615" cy="123825"/>
                <wp:effectExtent l="0" t="0" r="0" b="0"/>
                <wp:docPr id="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1238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81" w:lineRule="exact"/>
                              <w:ind w:left="1015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12.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Automatisierte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 xml:space="preserve">Entscheidungsfindung </w:t>
                            </w:r>
                            <w:r>
                              <w:rPr>
                                <w:sz w:val="16"/>
                              </w:rPr>
                              <w:t>(Art.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13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Abs.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f)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2" o:spid="_x0000_s1045" type="#_x0000_t202" style="width:357.4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" fillcolor="#f1f1f1" strokeweight=".48pt">
                <v:textbox inset="0,0,0,0">
                  <w:txbxContent>
                    <w:p w:rsidR="00247AB7" w:rsidRDefault="00734FD4">
                      <w:pPr>
                        <w:spacing w:line="181" w:lineRule="exact"/>
                        <w:ind w:left="1015"/>
                        <w:rPr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12.</w:t>
                      </w:r>
                      <w:r>
                        <w:rPr>
                          <w:rFonts w:ascii="Arial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Automatisierte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 xml:space="preserve">Entscheidungsfindung </w:t>
                      </w:r>
                      <w:r>
                        <w:rPr>
                          <w:sz w:val="16"/>
                        </w:rPr>
                        <w:t>(Art.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13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Abs.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2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f)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DS-GVO)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7AB7" w:rsidRDefault="00247AB7">
      <w:pPr>
        <w:spacing w:line="205" w:lineRule="exact"/>
        <w:rPr>
          <w:sz w:val="20"/>
        </w:rPr>
        <w:sectPr w:rsidR="00247AB7">
          <w:type w:val="continuous"/>
          <w:pgSz w:w="16840" w:h="11910" w:orient="landscape"/>
          <w:pgMar w:top="520" w:right="800" w:bottom="280" w:left="1020" w:header="720" w:footer="720" w:gutter="0"/>
          <w:cols w:space="720"/>
        </w:sectPr>
      </w:pPr>
    </w:p>
    <w:p w:rsidR="00247AB7" w:rsidRDefault="00247AB7">
      <w:pPr>
        <w:pStyle w:val="Textkrper"/>
        <w:rPr>
          <w:sz w:val="18"/>
        </w:rPr>
      </w:pPr>
    </w:p>
    <w:p w:rsidR="00247AB7" w:rsidRDefault="00734FD4">
      <w:pPr>
        <w:pStyle w:val="Textkrper"/>
        <w:spacing w:before="137"/>
        <w:ind w:left="112"/>
      </w:pPr>
      <w:r>
        <w:t>Ihre</w:t>
      </w:r>
      <w:r>
        <w:rPr>
          <w:spacing w:val="-8"/>
        </w:rPr>
        <w:t xml:space="preserve"> </w:t>
      </w:r>
      <w:r>
        <w:t>personenbezogenen</w:t>
      </w:r>
      <w:r>
        <w:rPr>
          <w:spacing w:val="-8"/>
        </w:rPr>
        <w:t xml:space="preserve"> </w:t>
      </w:r>
      <w:r>
        <w:t>Daten</w:t>
      </w:r>
      <w:r>
        <w:rPr>
          <w:spacing w:val="-8"/>
        </w:rPr>
        <w:t xml:space="preserve"> </w:t>
      </w:r>
      <w:r>
        <w:t>werden</w:t>
      </w:r>
      <w:r>
        <w:rPr>
          <w:spacing w:val="-7"/>
        </w:rPr>
        <w:t xml:space="preserve"> </w:t>
      </w:r>
      <w:r>
        <w:t>nicht</w:t>
      </w:r>
      <w:r>
        <w:rPr>
          <w:spacing w:val="-9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ein</w:t>
      </w:r>
      <w:r>
        <w:rPr>
          <w:spacing w:val="-9"/>
        </w:rPr>
        <w:t xml:space="preserve"> </w:t>
      </w:r>
      <w:r>
        <w:t>Drittland</w:t>
      </w:r>
      <w:r>
        <w:rPr>
          <w:spacing w:val="-8"/>
        </w:rPr>
        <w:t xml:space="preserve"> </w:t>
      </w:r>
      <w:r>
        <w:t>oder</w:t>
      </w:r>
      <w:r>
        <w:rPr>
          <w:spacing w:val="-8"/>
        </w:rPr>
        <w:t xml:space="preserve"> </w:t>
      </w:r>
      <w:r>
        <w:t>eine</w:t>
      </w:r>
      <w:r>
        <w:rPr>
          <w:spacing w:val="-7"/>
        </w:rPr>
        <w:t xml:space="preserve"> </w:t>
      </w:r>
      <w:r>
        <w:t>internationale</w:t>
      </w:r>
      <w:r>
        <w:rPr>
          <w:spacing w:val="-10"/>
        </w:rPr>
        <w:t xml:space="preserve"> </w:t>
      </w:r>
      <w:r>
        <w:t>Organisation</w:t>
      </w:r>
      <w:r>
        <w:rPr>
          <w:spacing w:val="-41"/>
        </w:rPr>
        <w:t xml:space="preserve"> </w:t>
      </w:r>
      <w:r>
        <w:t>übermittelt.</w:t>
      </w:r>
    </w:p>
    <w:p w:rsidR="00247AB7" w:rsidRDefault="00734FD4">
      <w:pPr>
        <w:pStyle w:val="Textkrper"/>
        <w:spacing w:before="89"/>
        <w:ind w:left="112"/>
      </w:pPr>
      <w:r>
        <w:br w:type="column"/>
      </w:r>
      <w:r>
        <w:t>Die</w:t>
      </w:r>
      <w:r>
        <w:rPr>
          <w:spacing w:val="21"/>
        </w:rPr>
        <w:t xml:space="preserve"> </w:t>
      </w:r>
      <w:r>
        <w:t>Verarbeitung</w:t>
      </w:r>
      <w:r>
        <w:rPr>
          <w:spacing w:val="18"/>
        </w:rPr>
        <w:t xml:space="preserve"> </w:t>
      </w:r>
      <w:r>
        <w:t>Ihrer</w:t>
      </w:r>
      <w:r>
        <w:rPr>
          <w:spacing w:val="20"/>
        </w:rPr>
        <w:t xml:space="preserve"> </w:t>
      </w:r>
      <w:r>
        <w:t>personenbezogenen</w:t>
      </w:r>
      <w:r>
        <w:rPr>
          <w:spacing w:val="20"/>
        </w:rPr>
        <w:t xml:space="preserve"> </w:t>
      </w:r>
      <w:r>
        <w:t>Daten</w:t>
      </w:r>
      <w:r>
        <w:rPr>
          <w:spacing w:val="20"/>
        </w:rPr>
        <w:t xml:space="preserve"> </w:t>
      </w:r>
      <w:r>
        <w:t>erfolgt</w:t>
      </w:r>
      <w:r>
        <w:rPr>
          <w:spacing w:val="21"/>
        </w:rPr>
        <w:t xml:space="preserve"> </w:t>
      </w:r>
      <w:r>
        <w:t>nicht</w:t>
      </w:r>
      <w:r>
        <w:rPr>
          <w:spacing w:val="18"/>
        </w:rPr>
        <w:t xml:space="preserve"> </w:t>
      </w:r>
      <w:r>
        <w:t>mittels</w:t>
      </w:r>
      <w:r>
        <w:rPr>
          <w:spacing w:val="20"/>
        </w:rPr>
        <w:t xml:space="preserve"> </w:t>
      </w:r>
      <w:r>
        <w:t>automatisierter</w:t>
      </w:r>
      <w:r>
        <w:rPr>
          <w:spacing w:val="-42"/>
        </w:rPr>
        <w:t xml:space="preserve"> </w:t>
      </w:r>
      <w:r>
        <w:t>Entscheidungsfindung</w:t>
      </w:r>
      <w:r>
        <w:rPr>
          <w:spacing w:val="-1"/>
        </w:rPr>
        <w:t xml:space="preserve"> </w:t>
      </w:r>
      <w:r>
        <w:t>einschließlich</w:t>
      </w:r>
      <w:r>
        <w:rPr>
          <w:spacing w:val="-3"/>
        </w:rPr>
        <w:t xml:space="preserve"> </w:t>
      </w:r>
      <w:r>
        <w:t>Profiling</w:t>
      </w:r>
      <w:r>
        <w:rPr>
          <w:spacing w:val="-3"/>
        </w:rPr>
        <w:t xml:space="preserve"> </w:t>
      </w:r>
      <w:r>
        <w:t>gemäß</w:t>
      </w:r>
      <w:r>
        <w:rPr>
          <w:spacing w:val="1"/>
        </w:rPr>
        <w:t xml:space="preserve"> </w:t>
      </w:r>
      <w:hyperlink r:id="rId30">
        <w:r>
          <w:rPr>
            <w:color w:val="000080"/>
            <w:u w:val="single" w:color="000080"/>
          </w:rPr>
          <w:t>Art.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22</w:t>
        </w:r>
        <w:r>
          <w:rPr>
            <w:color w:val="000080"/>
            <w:spacing w:val="-3"/>
          </w:rPr>
          <w:t xml:space="preserve"> </w:t>
        </w:r>
      </w:hyperlink>
      <w:r>
        <w:t>Abs.</w:t>
      </w:r>
      <w:r>
        <w:rPr>
          <w:spacing w:val="-1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4 DS-GVO.</w:t>
      </w:r>
    </w:p>
    <w:p w:rsidR="00247AB7" w:rsidRDefault="00247AB7">
      <w:pPr>
        <w:sectPr w:rsidR="00247AB7">
          <w:type w:val="continuous"/>
          <w:pgSz w:w="16840" w:h="11910" w:orient="landscape"/>
          <w:pgMar w:top="520" w:right="800" w:bottom="280" w:left="1020" w:header="720" w:footer="720" w:gutter="0"/>
          <w:cols w:num="2" w:space="720" w:equalWidth="0">
            <w:col w:w="7084" w:space="556"/>
            <w:col w:w="7380"/>
          </w:cols>
        </w:sectPr>
      </w:pPr>
    </w:p>
    <w:p w:rsidR="00247AB7" w:rsidRDefault="00247AB7">
      <w:pPr>
        <w:pStyle w:val="Textkrper"/>
        <w:spacing w:before="2"/>
        <w:rPr>
          <w:sz w:val="11"/>
        </w:rPr>
      </w:pPr>
    </w:p>
    <w:p w:rsidR="00247AB7" w:rsidRDefault="00CB4E20">
      <w:pPr>
        <w:pStyle w:val="Textkrper"/>
        <w:spacing w:before="96"/>
        <w:ind w:left="7753" w:right="20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5574030</wp:posOffset>
                </wp:positionH>
                <wp:positionV relativeFrom="paragraph">
                  <wp:posOffset>-121285</wp:posOffset>
                </wp:positionV>
                <wp:extent cx="4539615" cy="1238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1238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AB7" w:rsidRDefault="00734FD4">
                            <w:pPr>
                              <w:spacing w:line="178" w:lineRule="exact"/>
                              <w:ind w:left="847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13.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Weiterverarbeitung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für einen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anderen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Zweck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(Art.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13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Abs. 3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DS-GVO)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6" type="#_x0000_t202" style="position:absolute;left:0;text-align:left;margin-left:438.9pt;margin-top:-9.55pt;width:357.45pt;height:9.7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" fillcolor="#f1f1f1" strokeweight=".48pt">
                <v:textbox inset="0,0,0,0">
                  <w:txbxContent>
                    <w:p w:rsidR="00247AB7" w:rsidRDefault="00734FD4">
                      <w:pPr>
                        <w:spacing w:line="178" w:lineRule="exact"/>
                        <w:ind w:left="847"/>
                        <w:rPr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13.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Weiterverarbeitung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für einen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anderen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Zweck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(Art.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13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Abs. 3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DS-GVO)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4FD4">
        <w:t>Ihre</w:t>
      </w:r>
      <w:r w:rsidR="00734FD4">
        <w:rPr>
          <w:spacing w:val="4"/>
        </w:rPr>
        <w:t xml:space="preserve"> </w:t>
      </w:r>
      <w:r w:rsidR="00734FD4">
        <w:t>personenbezogenen</w:t>
      </w:r>
      <w:r w:rsidR="00734FD4">
        <w:rPr>
          <w:spacing w:val="4"/>
        </w:rPr>
        <w:t xml:space="preserve"> </w:t>
      </w:r>
      <w:r w:rsidR="00734FD4">
        <w:t>Daten</w:t>
      </w:r>
      <w:r w:rsidR="00734FD4">
        <w:rPr>
          <w:spacing w:val="7"/>
        </w:rPr>
        <w:t xml:space="preserve"> </w:t>
      </w:r>
      <w:r w:rsidR="00734FD4">
        <w:t>werden</w:t>
      </w:r>
      <w:r w:rsidR="00734FD4">
        <w:rPr>
          <w:spacing w:val="4"/>
        </w:rPr>
        <w:t xml:space="preserve"> </w:t>
      </w:r>
      <w:r w:rsidR="00734FD4">
        <w:t>nicht</w:t>
      </w:r>
      <w:r w:rsidR="00734FD4">
        <w:rPr>
          <w:spacing w:val="6"/>
        </w:rPr>
        <w:t xml:space="preserve"> </w:t>
      </w:r>
      <w:r w:rsidR="00734FD4">
        <w:t>für</w:t>
      </w:r>
      <w:r w:rsidR="00734FD4">
        <w:rPr>
          <w:spacing w:val="8"/>
        </w:rPr>
        <w:t xml:space="preserve"> </w:t>
      </w:r>
      <w:r w:rsidR="00734FD4">
        <w:t>einen</w:t>
      </w:r>
      <w:r w:rsidR="00734FD4">
        <w:rPr>
          <w:spacing w:val="4"/>
        </w:rPr>
        <w:t xml:space="preserve"> </w:t>
      </w:r>
      <w:r w:rsidR="00734FD4">
        <w:t>anderen</w:t>
      </w:r>
      <w:r w:rsidR="00734FD4">
        <w:rPr>
          <w:spacing w:val="5"/>
        </w:rPr>
        <w:t xml:space="preserve"> </w:t>
      </w:r>
      <w:r w:rsidR="00734FD4">
        <w:t>Zweck</w:t>
      </w:r>
      <w:r w:rsidR="00734FD4">
        <w:rPr>
          <w:spacing w:val="6"/>
        </w:rPr>
        <w:t xml:space="preserve"> </w:t>
      </w:r>
      <w:r w:rsidR="00734FD4">
        <w:t>weiterverarbeitet</w:t>
      </w:r>
      <w:r w:rsidR="00734FD4">
        <w:rPr>
          <w:spacing w:val="5"/>
        </w:rPr>
        <w:t xml:space="preserve"> </w:t>
      </w:r>
      <w:r w:rsidR="00734FD4">
        <w:t>als</w:t>
      </w:r>
      <w:r w:rsidR="00734FD4">
        <w:rPr>
          <w:spacing w:val="7"/>
        </w:rPr>
        <w:t xml:space="preserve"> </w:t>
      </w:r>
      <w:r w:rsidR="00734FD4">
        <w:t>den,</w:t>
      </w:r>
      <w:r w:rsidR="00734FD4">
        <w:rPr>
          <w:spacing w:val="-42"/>
        </w:rPr>
        <w:t xml:space="preserve"> </w:t>
      </w:r>
      <w:r w:rsidR="00734FD4">
        <w:t>für</w:t>
      </w:r>
      <w:r w:rsidR="00734FD4">
        <w:rPr>
          <w:spacing w:val="-1"/>
        </w:rPr>
        <w:t xml:space="preserve"> </w:t>
      </w:r>
      <w:r w:rsidR="00734FD4">
        <w:t>den die Daten erhoben wurden.</w:t>
      </w:r>
    </w:p>
    <w:p w:rsidR="00247AB7" w:rsidRDefault="00247AB7">
      <w:pPr>
        <w:pStyle w:val="Textkrper"/>
        <w:rPr>
          <w:sz w:val="20"/>
        </w:rPr>
      </w:pPr>
    </w:p>
    <w:p w:rsidR="00247AB7" w:rsidRDefault="00247AB7">
      <w:pPr>
        <w:pStyle w:val="Textkrper"/>
        <w:spacing w:before="5"/>
        <w:rPr>
          <w:sz w:val="25"/>
        </w:rPr>
      </w:pPr>
    </w:p>
    <w:p w:rsidR="00247AB7" w:rsidRDefault="00247AB7">
      <w:pPr>
        <w:spacing w:before="56"/>
        <w:ind w:right="329"/>
        <w:jc w:val="right"/>
        <w:rPr>
          <w:rFonts w:ascii="Calibri"/>
        </w:rPr>
      </w:pPr>
    </w:p>
    <w:sectPr w:rsidR="00247AB7">
      <w:type w:val="continuous"/>
      <w:pgSz w:w="16840" w:h="11910" w:orient="landscape"/>
      <w:pgMar w:top="520" w:right="8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9003C"/>
    <w:multiLevelType w:val="hybridMultilevel"/>
    <w:tmpl w:val="64707DE8"/>
    <w:lvl w:ilvl="0" w:tplc="BDC6CD94">
      <w:numFmt w:val="bullet"/>
      <w:lvlText w:val="-"/>
      <w:lvlJc w:val="left"/>
      <w:pPr>
        <w:ind w:left="211" w:hanging="99"/>
      </w:pPr>
      <w:rPr>
        <w:rFonts w:ascii="Arial MT" w:eastAsia="Arial MT" w:hAnsi="Arial MT" w:cs="Arial MT" w:hint="default"/>
        <w:w w:val="100"/>
        <w:sz w:val="16"/>
        <w:szCs w:val="16"/>
        <w:lang w:val="de-DE" w:eastAsia="en-US" w:bidi="ar-SA"/>
      </w:rPr>
    </w:lvl>
    <w:lvl w:ilvl="1" w:tplc="27AA0CE4">
      <w:numFmt w:val="bullet"/>
      <w:lvlText w:val="•"/>
      <w:lvlJc w:val="left"/>
      <w:pPr>
        <w:ind w:left="785" w:hanging="99"/>
      </w:pPr>
      <w:rPr>
        <w:rFonts w:hint="default"/>
        <w:lang w:val="de-DE" w:eastAsia="en-US" w:bidi="ar-SA"/>
      </w:rPr>
    </w:lvl>
    <w:lvl w:ilvl="2" w:tplc="CAFA83BE">
      <w:numFmt w:val="bullet"/>
      <w:lvlText w:val="•"/>
      <w:lvlJc w:val="left"/>
      <w:pPr>
        <w:ind w:left="1350" w:hanging="99"/>
      </w:pPr>
      <w:rPr>
        <w:rFonts w:hint="default"/>
        <w:lang w:val="de-DE" w:eastAsia="en-US" w:bidi="ar-SA"/>
      </w:rPr>
    </w:lvl>
    <w:lvl w:ilvl="3" w:tplc="8138AF1A">
      <w:numFmt w:val="bullet"/>
      <w:lvlText w:val="•"/>
      <w:lvlJc w:val="left"/>
      <w:pPr>
        <w:ind w:left="1916" w:hanging="99"/>
      </w:pPr>
      <w:rPr>
        <w:rFonts w:hint="default"/>
        <w:lang w:val="de-DE" w:eastAsia="en-US" w:bidi="ar-SA"/>
      </w:rPr>
    </w:lvl>
    <w:lvl w:ilvl="4" w:tplc="EC784BFE">
      <w:numFmt w:val="bullet"/>
      <w:lvlText w:val="•"/>
      <w:lvlJc w:val="left"/>
      <w:pPr>
        <w:ind w:left="2481" w:hanging="99"/>
      </w:pPr>
      <w:rPr>
        <w:rFonts w:hint="default"/>
        <w:lang w:val="de-DE" w:eastAsia="en-US" w:bidi="ar-SA"/>
      </w:rPr>
    </w:lvl>
    <w:lvl w:ilvl="5" w:tplc="C8B42ABC">
      <w:numFmt w:val="bullet"/>
      <w:lvlText w:val="•"/>
      <w:lvlJc w:val="left"/>
      <w:pPr>
        <w:ind w:left="3047" w:hanging="99"/>
      </w:pPr>
      <w:rPr>
        <w:rFonts w:hint="default"/>
        <w:lang w:val="de-DE" w:eastAsia="en-US" w:bidi="ar-SA"/>
      </w:rPr>
    </w:lvl>
    <w:lvl w:ilvl="6" w:tplc="C03677BE">
      <w:numFmt w:val="bullet"/>
      <w:lvlText w:val="•"/>
      <w:lvlJc w:val="left"/>
      <w:pPr>
        <w:ind w:left="3612" w:hanging="99"/>
      </w:pPr>
      <w:rPr>
        <w:rFonts w:hint="default"/>
        <w:lang w:val="de-DE" w:eastAsia="en-US" w:bidi="ar-SA"/>
      </w:rPr>
    </w:lvl>
    <w:lvl w:ilvl="7" w:tplc="1EA28F00">
      <w:numFmt w:val="bullet"/>
      <w:lvlText w:val="•"/>
      <w:lvlJc w:val="left"/>
      <w:pPr>
        <w:ind w:left="4177" w:hanging="99"/>
      </w:pPr>
      <w:rPr>
        <w:rFonts w:hint="default"/>
        <w:lang w:val="de-DE" w:eastAsia="en-US" w:bidi="ar-SA"/>
      </w:rPr>
    </w:lvl>
    <w:lvl w:ilvl="8" w:tplc="728CF506">
      <w:numFmt w:val="bullet"/>
      <w:lvlText w:val="•"/>
      <w:lvlJc w:val="left"/>
      <w:pPr>
        <w:ind w:left="4743" w:hanging="99"/>
      </w:pPr>
      <w:rPr>
        <w:rFonts w:hint="default"/>
        <w:lang w:val="de-DE" w:eastAsia="en-US" w:bidi="ar-SA"/>
      </w:rPr>
    </w:lvl>
  </w:abstractNum>
  <w:abstractNum w:abstractNumId="1" w15:restartNumberingAfterBreak="0">
    <w:nsid w:val="352F031E"/>
    <w:multiLevelType w:val="hybridMultilevel"/>
    <w:tmpl w:val="71DA164E"/>
    <w:lvl w:ilvl="0" w:tplc="12E2B7F8">
      <w:numFmt w:val="bullet"/>
      <w:lvlText w:val="□"/>
      <w:lvlJc w:val="left"/>
      <w:pPr>
        <w:ind w:left="785" w:hanging="418"/>
      </w:pPr>
      <w:rPr>
        <w:rFonts w:ascii="Symbol" w:eastAsia="Symbol" w:hAnsi="Symbol" w:cs="Symbol" w:hint="default"/>
        <w:w w:val="60"/>
        <w:position w:val="1"/>
        <w:sz w:val="24"/>
        <w:szCs w:val="24"/>
        <w:lang w:val="de-DE" w:eastAsia="en-US" w:bidi="ar-SA"/>
      </w:rPr>
    </w:lvl>
    <w:lvl w:ilvl="1" w:tplc="140C6356">
      <w:numFmt w:val="bullet"/>
      <w:lvlText w:val="•"/>
      <w:lvlJc w:val="left"/>
      <w:pPr>
        <w:ind w:left="1660" w:hanging="418"/>
      </w:pPr>
      <w:rPr>
        <w:rFonts w:hint="default"/>
        <w:lang w:val="de-DE" w:eastAsia="en-US" w:bidi="ar-SA"/>
      </w:rPr>
    </w:lvl>
    <w:lvl w:ilvl="2" w:tplc="2EACEE2E">
      <w:numFmt w:val="bullet"/>
      <w:lvlText w:val="•"/>
      <w:lvlJc w:val="left"/>
      <w:pPr>
        <w:ind w:left="2541" w:hanging="418"/>
      </w:pPr>
      <w:rPr>
        <w:rFonts w:hint="default"/>
        <w:lang w:val="de-DE" w:eastAsia="en-US" w:bidi="ar-SA"/>
      </w:rPr>
    </w:lvl>
    <w:lvl w:ilvl="3" w:tplc="ED823E30">
      <w:numFmt w:val="bullet"/>
      <w:lvlText w:val="•"/>
      <w:lvlJc w:val="left"/>
      <w:pPr>
        <w:ind w:left="3421" w:hanging="418"/>
      </w:pPr>
      <w:rPr>
        <w:rFonts w:hint="default"/>
        <w:lang w:val="de-DE" w:eastAsia="en-US" w:bidi="ar-SA"/>
      </w:rPr>
    </w:lvl>
    <w:lvl w:ilvl="4" w:tplc="3FCE31A0">
      <w:numFmt w:val="bullet"/>
      <w:lvlText w:val="•"/>
      <w:lvlJc w:val="left"/>
      <w:pPr>
        <w:ind w:left="4302" w:hanging="418"/>
      </w:pPr>
      <w:rPr>
        <w:rFonts w:hint="default"/>
        <w:lang w:val="de-DE" w:eastAsia="en-US" w:bidi="ar-SA"/>
      </w:rPr>
    </w:lvl>
    <w:lvl w:ilvl="5" w:tplc="2A1002BA">
      <w:numFmt w:val="bullet"/>
      <w:lvlText w:val="•"/>
      <w:lvlJc w:val="left"/>
      <w:pPr>
        <w:ind w:left="5183" w:hanging="418"/>
      </w:pPr>
      <w:rPr>
        <w:rFonts w:hint="default"/>
        <w:lang w:val="de-DE" w:eastAsia="en-US" w:bidi="ar-SA"/>
      </w:rPr>
    </w:lvl>
    <w:lvl w:ilvl="6" w:tplc="D35274D0">
      <w:numFmt w:val="bullet"/>
      <w:lvlText w:val="•"/>
      <w:lvlJc w:val="left"/>
      <w:pPr>
        <w:ind w:left="6063" w:hanging="418"/>
      </w:pPr>
      <w:rPr>
        <w:rFonts w:hint="default"/>
        <w:lang w:val="de-DE" w:eastAsia="en-US" w:bidi="ar-SA"/>
      </w:rPr>
    </w:lvl>
    <w:lvl w:ilvl="7" w:tplc="EAEE500E">
      <w:numFmt w:val="bullet"/>
      <w:lvlText w:val="•"/>
      <w:lvlJc w:val="left"/>
      <w:pPr>
        <w:ind w:left="6944" w:hanging="418"/>
      </w:pPr>
      <w:rPr>
        <w:rFonts w:hint="default"/>
        <w:lang w:val="de-DE" w:eastAsia="en-US" w:bidi="ar-SA"/>
      </w:rPr>
    </w:lvl>
    <w:lvl w:ilvl="8" w:tplc="A606D926">
      <w:numFmt w:val="bullet"/>
      <w:lvlText w:val="•"/>
      <w:lvlJc w:val="left"/>
      <w:pPr>
        <w:ind w:left="7825" w:hanging="418"/>
      </w:pPr>
      <w:rPr>
        <w:rFonts w:hint="default"/>
        <w:lang w:val="de-DE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SdbrSU/4Sa1Mmnk/OT5nSTFKU75h49/jZ7TZ8q7wIty7t92d/lu7yUU1/OwI0UdinOWrl0tNispvpAqs4aG2YQ==" w:salt="J26xuCCdbKzw86LnVh28ug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B7"/>
    <w:rsid w:val="00095437"/>
    <w:rsid w:val="000F53C5"/>
    <w:rsid w:val="001C0C2A"/>
    <w:rsid w:val="00247AB7"/>
    <w:rsid w:val="002529C5"/>
    <w:rsid w:val="00294BCC"/>
    <w:rsid w:val="005004D1"/>
    <w:rsid w:val="00505F0C"/>
    <w:rsid w:val="00567020"/>
    <w:rsid w:val="00594E44"/>
    <w:rsid w:val="00734FD4"/>
    <w:rsid w:val="008948F4"/>
    <w:rsid w:val="008A0A5C"/>
    <w:rsid w:val="009E4B98"/>
    <w:rsid w:val="00AC312C"/>
    <w:rsid w:val="00B248C5"/>
    <w:rsid w:val="00BD4E72"/>
    <w:rsid w:val="00BE2498"/>
    <w:rsid w:val="00CB4E20"/>
    <w:rsid w:val="00DC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08CC1-BE92-41FB-A0C3-B1D78EBD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 MT" w:eastAsia="Arial MT" w:hAnsi="Arial MT" w:cs="Arial MT"/>
      <w:lang w:val="de-DE"/>
    </w:rPr>
  </w:style>
  <w:style w:type="paragraph" w:styleId="berschrift1">
    <w:name w:val="heading 1"/>
    <w:basedOn w:val="Standard"/>
    <w:uiPriority w:val="1"/>
    <w:qFormat/>
    <w:pPr>
      <w:ind w:left="5"/>
      <w:outlineLvl w:val="0"/>
    </w:pPr>
    <w:rPr>
      <w:sz w:val="20"/>
      <w:szCs w:val="20"/>
    </w:rPr>
  </w:style>
  <w:style w:type="paragraph" w:styleId="berschrift2">
    <w:name w:val="heading 2"/>
    <w:basedOn w:val="Standard"/>
    <w:uiPriority w:val="1"/>
    <w:qFormat/>
    <w:pPr>
      <w:ind w:left="112"/>
      <w:jc w:val="center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Listenabsatz">
    <w:name w:val="List Paragraph"/>
    <w:basedOn w:val="Standard"/>
    <w:uiPriority w:val="1"/>
    <w:qFormat/>
    <w:pPr>
      <w:spacing w:line="253" w:lineRule="exact"/>
      <w:ind w:left="785" w:hanging="419"/>
    </w:pPr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594E44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nakultur.de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mailto:jenakultur@jena.de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mailto:datenschutz@jena.d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mailto:jenakultur@jena.de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mailto:tickets@jena.de" TargetMode="External"/><Relationship Id="rId30" Type="http://schemas.openxmlformats.org/officeDocument/2006/relationships/hyperlink" Target="https://dsgvo-gesetz.de/art-22-dsgvo/" TargetMode="External"/></Relationships>
</file>

<file path=word/theme/theme1.xml><?xml version="1.0" encoding="utf-8"?>
<a:theme xmlns:a="http://schemas.openxmlformats.org/drawingml/2006/main" name="Office Them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42C77-BBBC-46D2-814F-60EC31E5D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99D69096.dotm</Template>
  <TotalTime>0</TotalTime>
  <Pages>3</Pages>
  <Words>679</Words>
  <Characters>4284</Characters>
  <Application>Microsoft Office Word</Application>
  <DocSecurity>8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JenaKultur_Ticketrueckgabe_aktuell.docx</vt:lpstr>
    </vt:vector>
  </TitlesOfParts>
  <Company>Kommunale Immobilien Jena</Company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JenaKultur_Ticketrueckgabe_aktuell.docx</dc:title>
  <dc:creator>SchmittK</dc:creator>
  <cp:lastModifiedBy>Jana Gründig</cp:lastModifiedBy>
  <cp:revision>2</cp:revision>
  <cp:lastPrinted>2024-11-04T08:06:00Z</cp:lastPrinted>
  <dcterms:created xsi:type="dcterms:W3CDTF">2024-11-04T22:20:00Z</dcterms:created>
  <dcterms:modified xsi:type="dcterms:W3CDTF">2024-11-04T22:20:00Z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LastSaved">
    <vt:filetime>2024-10-23T00:00:00Z</vt:filetime>
  </property>
</Properties>
</file>